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C76D6" w14:textId="77777777" w:rsidR="00900F26" w:rsidRDefault="00900F26" w:rsidP="0045600F">
      <w:pPr>
        <w:jc w:val="center"/>
        <w:rPr>
          <w:rFonts w:ascii="Times New Roman" w:hAnsi="Times New Roman" w:cs="Times New Roman"/>
          <w:b/>
        </w:rPr>
      </w:pPr>
    </w:p>
    <w:p w14:paraId="2DE03E3D" w14:textId="77777777" w:rsidR="00D3654E" w:rsidRDefault="00D3654E" w:rsidP="0045600F">
      <w:pPr>
        <w:jc w:val="center"/>
        <w:rPr>
          <w:rFonts w:ascii="Times New Roman" w:hAnsi="Times New Roman" w:cs="Times New Roman"/>
          <w:b/>
        </w:rPr>
      </w:pPr>
    </w:p>
    <w:p w14:paraId="5E7A2151" w14:textId="77777777" w:rsidR="00900F26" w:rsidRDefault="00900F26" w:rsidP="0045600F">
      <w:pPr>
        <w:jc w:val="center"/>
        <w:rPr>
          <w:rFonts w:ascii="Times New Roman" w:hAnsi="Times New Roman" w:cs="Times New Roman"/>
          <w:b/>
        </w:rPr>
      </w:pPr>
    </w:p>
    <w:p w14:paraId="01F2B0EB" w14:textId="3DF79774" w:rsidR="00532FA4" w:rsidRPr="00506E37" w:rsidRDefault="00532FA4" w:rsidP="0045600F">
      <w:pPr>
        <w:jc w:val="center"/>
        <w:rPr>
          <w:rFonts w:ascii="Times New Roman" w:hAnsi="Times New Roman" w:cs="Times New Roman"/>
          <w:b/>
        </w:rPr>
      </w:pPr>
      <w:r w:rsidRPr="00506E37">
        <w:rPr>
          <w:rFonts w:ascii="Times New Roman" w:hAnsi="Times New Roman" w:cs="Times New Roman"/>
          <w:b/>
        </w:rPr>
        <w:t xml:space="preserve">Regulamin Wielkopolskiego Konkursu </w:t>
      </w:r>
      <w:r w:rsidR="00577D8B">
        <w:rPr>
          <w:rFonts w:ascii="Times New Roman" w:hAnsi="Times New Roman" w:cs="Times New Roman"/>
          <w:b/>
        </w:rPr>
        <w:t>F</w:t>
      </w:r>
      <w:r w:rsidRPr="00506E37">
        <w:rPr>
          <w:rFonts w:ascii="Times New Roman" w:hAnsi="Times New Roman" w:cs="Times New Roman"/>
          <w:b/>
        </w:rPr>
        <w:t>ilmowego</w:t>
      </w:r>
    </w:p>
    <w:p w14:paraId="5679C737" w14:textId="3F8FB8EA" w:rsidR="00532FA4" w:rsidRDefault="00532FA4" w:rsidP="0045600F">
      <w:pPr>
        <w:jc w:val="center"/>
        <w:rPr>
          <w:rFonts w:ascii="Times New Roman" w:hAnsi="Times New Roman" w:cs="Times New Roman"/>
          <w:bCs/>
          <w:i/>
        </w:rPr>
      </w:pPr>
      <w:r w:rsidRPr="0045600F">
        <w:rPr>
          <w:rFonts w:ascii="Times New Roman" w:hAnsi="Times New Roman" w:cs="Times New Roman"/>
          <w:bCs/>
          <w:i/>
        </w:rPr>
        <w:t xml:space="preserve">I love my country – the </w:t>
      </w:r>
      <w:proofErr w:type="spellStart"/>
      <w:r w:rsidRPr="0045600F">
        <w:rPr>
          <w:rFonts w:ascii="Times New Roman" w:hAnsi="Times New Roman" w:cs="Times New Roman"/>
          <w:bCs/>
          <w:i/>
        </w:rPr>
        <w:t>beauty</w:t>
      </w:r>
      <w:proofErr w:type="spellEnd"/>
      <w:r w:rsidRPr="0045600F">
        <w:rPr>
          <w:rFonts w:ascii="Times New Roman" w:hAnsi="Times New Roman" w:cs="Times New Roman"/>
          <w:bCs/>
          <w:i/>
        </w:rPr>
        <w:t xml:space="preserve"> of Wielkopolska</w:t>
      </w:r>
    </w:p>
    <w:p w14:paraId="3CBBE1AE" w14:textId="7CC30D7F" w:rsidR="006D3E7E" w:rsidRPr="0045600F" w:rsidRDefault="006D3E7E" w:rsidP="0045600F">
      <w:pPr>
        <w:jc w:val="center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/>
        </w:rPr>
        <w:t xml:space="preserve">(Kocham </w:t>
      </w:r>
      <w:r w:rsidR="004A3D97">
        <w:rPr>
          <w:rFonts w:ascii="Times New Roman" w:hAnsi="Times New Roman" w:cs="Times New Roman"/>
          <w:bCs/>
          <w:i/>
        </w:rPr>
        <w:t>swój</w:t>
      </w:r>
      <w:r>
        <w:rPr>
          <w:rFonts w:ascii="Times New Roman" w:hAnsi="Times New Roman" w:cs="Times New Roman"/>
          <w:bCs/>
          <w:i/>
        </w:rPr>
        <w:t xml:space="preserve"> kraj – piękno Wielkopolski)</w:t>
      </w:r>
    </w:p>
    <w:p w14:paraId="18DC6A64" w14:textId="77777777" w:rsidR="00532FA4" w:rsidRPr="00506E37" w:rsidRDefault="00532FA4" w:rsidP="00532FA4">
      <w:pPr>
        <w:jc w:val="both"/>
        <w:rPr>
          <w:rFonts w:ascii="Times New Roman" w:hAnsi="Times New Roman" w:cs="Times New Roman"/>
          <w:b/>
          <w:i/>
        </w:rPr>
      </w:pPr>
    </w:p>
    <w:p w14:paraId="69BB6D02" w14:textId="77777777" w:rsidR="00532FA4" w:rsidRPr="00506E37" w:rsidRDefault="00532FA4" w:rsidP="0026587D">
      <w:pPr>
        <w:jc w:val="center"/>
        <w:rPr>
          <w:rFonts w:ascii="Times New Roman" w:hAnsi="Times New Roman" w:cs="Times New Roman"/>
          <w:b/>
        </w:rPr>
      </w:pPr>
      <w:r w:rsidRPr="00506E37">
        <w:rPr>
          <w:rFonts w:ascii="Times New Roman" w:hAnsi="Times New Roman" w:cs="Times New Roman"/>
          <w:b/>
        </w:rPr>
        <w:t>§1</w:t>
      </w:r>
    </w:p>
    <w:p w14:paraId="5651DA9D" w14:textId="77777777" w:rsidR="00532FA4" w:rsidRPr="00506E37" w:rsidRDefault="00532FA4" w:rsidP="00532FA4">
      <w:pPr>
        <w:jc w:val="center"/>
        <w:rPr>
          <w:rFonts w:ascii="Times New Roman" w:hAnsi="Times New Roman" w:cs="Times New Roman"/>
          <w:b/>
        </w:rPr>
      </w:pPr>
      <w:r w:rsidRPr="00506E37">
        <w:rPr>
          <w:rFonts w:ascii="Times New Roman" w:hAnsi="Times New Roman" w:cs="Times New Roman"/>
          <w:b/>
        </w:rPr>
        <w:t>Postanowienia ogólne</w:t>
      </w:r>
    </w:p>
    <w:p w14:paraId="1D3CA0AA" w14:textId="373D9703" w:rsidR="00532FA4" w:rsidRPr="001B22FB" w:rsidRDefault="00532FA4" w:rsidP="004A3D9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4A3D97">
        <w:rPr>
          <w:rFonts w:ascii="Times New Roman" w:hAnsi="Times New Roman" w:cs="Times New Roman"/>
        </w:rPr>
        <w:t>Organizatorem</w:t>
      </w:r>
      <w:r w:rsidR="00F526BF" w:rsidRPr="004A3D97">
        <w:rPr>
          <w:rFonts w:ascii="Times New Roman" w:hAnsi="Times New Roman" w:cs="Times New Roman"/>
        </w:rPr>
        <w:t xml:space="preserve"> </w:t>
      </w:r>
      <w:r w:rsidRPr="004A3D97">
        <w:rPr>
          <w:rFonts w:ascii="Times New Roman" w:hAnsi="Times New Roman" w:cs="Times New Roman"/>
        </w:rPr>
        <w:t xml:space="preserve">Konkursu jest </w:t>
      </w:r>
      <w:r w:rsidR="00F526BF" w:rsidRPr="004A3D97">
        <w:rPr>
          <w:rFonts w:ascii="Times New Roman" w:hAnsi="Times New Roman" w:cs="Times New Roman"/>
        </w:rPr>
        <w:t>Zarząd Województwa Wielkopolskiego</w:t>
      </w:r>
      <w:r w:rsidR="00626780" w:rsidRPr="004A3D97">
        <w:rPr>
          <w:rFonts w:ascii="Times New Roman" w:hAnsi="Times New Roman" w:cs="Times New Roman"/>
        </w:rPr>
        <w:t xml:space="preserve"> z siedzibą Urzędu</w:t>
      </w:r>
      <w:r w:rsidR="00626780">
        <w:rPr>
          <w:rFonts w:ascii="Times New Roman" w:hAnsi="Times New Roman" w:cs="Times New Roman"/>
        </w:rPr>
        <w:t xml:space="preserve"> Marszałkowskiego</w:t>
      </w:r>
      <w:r w:rsidR="008244ED">
        <w:rPr>
          <w:rFonts w:ascii="Times New Roman" w:hAnsi="Times New Roman" w:cs="Times New Roman"/>
        </w:rPr>
        <w:t xml:space="preserve"> Województwa Wielkopolskiego</w:t>
      </w:r>
      <w:r w:rsidR="00B92D9E">
        <w:rPr>
          <w:rFonts w:ascii="Times New Roman" w:hAnsi="Times New Roman" w:cs="Times New Roman"/>
        </w:rPr>
        <w:t xml:space="preserve"> w Poznaniu</w:t>
      </w:r>
      <w:r w:rsidR="006C18ED">
        <w:rPr>
          <w:rFonts w:ascii="Times New Roman" w:hAnsi="Times New Roman" w:cs="Times New Roman"/>
        </w:rPr>
        <w:t xml:space="preserve">, al. Niepodległości 34, zwany dalej </w:t>
      </w:r>
      <w:r w:rsidR="006C18ED" w:rsidRPr="006D21BF">
        <w:rPr>
          <w:rFonts w:ascii="Times New Roman" w:hAnsi="Times New Roman" w:cs="Times New Roman"/>
          <w:b/>
          <w:bCs/>
        </w:rPr>
        <w:t>Organizatorem</w:t>
      </w:r>
      <w:r w:rsidR="004A13A6">
        <w:rPr>
          <w:rFonts w:ascii="Times New Roman" w:hAnsi="Times New Roman" w:cs="Times New Roman"/>
        </w:rPr>
        <w:t xml:space="preserve">. </w:t>
      </w:r>
    </w:p>
    <w:p w14:paraId="74D6EB2F" w14:textId="22415227" w:rsidR="000B7DCB" w:rsidRDefault="000B7DCB" w:rsidP="00532FA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267EB">
        <w:rPr>
          <w:rFonts w:ascii="Times New Roman" w:hAnsi="Times New Roman" w:cs="Times New Roman"/>
        </w:rPr>
        <w:t>Koordynatorem konkursu jest Depa</w:t>
      </w:r>
      <w:r w:rsidR="006267EB" w:rsidRPr="006267EB">
        <w:rPr>
          <w:rFonts w:ascii="Times New Roman" w:hAnsi="Times New Roman" w:cs="Times New Roman"/>
        </w:rPr>
        <w:t>rtament Edukacji</w:t>
      </w:r>
      <w:r w:rsidR="006267EB">
        <w:rPr>
          <w:rFonts w:ascii="Times New Roman" w:hAnsi="Times New Roman" w:cs="Times New Roman"/>
        </w:rPr>
        <w:t xml:space="preserve"> i Nauki Urzędu Marszałkowskiego Województwa Wielkopolskiego</w:t>
      </w:r>
      <w:r w:rsidR="00397355">
        <w:rPr>
          <w:rFonts w:ascii="Times New Roman" w:hAnsi="Times New Roman" w:cs="Times New Roman"/>
        </w:rPr>
        <w:t xml:space="preserve"> w Poznaniu</w:t>
      </w:r>
      <w:r w:rsidR="00992319">
        <w:rPr>
          <w:rFonts w:ascii="Times New Roman" w:hAnsi="Times New Roman" w:cs="Times New Roman"/>
        </w:rPr>
        <w:t>, al. Niepodległości 34</w:t>
      </w:r>
      <w:r w:rsidR="00E22AF4">
        <w:rPr>
          <w:rFonts w:ascii="Times New Roman" w:hAnsi="Times New Roman" w:cs="Times New Roman"/>
        </w:rPr>
        <w:t>, tel.: 61 626 65 70, e</w:t>
      </w:r>
      <w:r w:rsidR="0052314A">
        <w:rPr>
          <w:rFonts w:ascii="Times New Roman" w:hAnsi="Times New Roman" w:cs="Times New Roman"/>
        </w:rPr>
        <w:t xml:space="preserve">-mail: </w:t>
      </w:r>
      <w:hyperlink r:id="rId8" w:history="1">
        <w:r w:rsidR="0052314A" w:rsidRPr="00EA4A6F">
          <w:rPr>
            <w:rStyle w:val="Hipercze"/>
            <w:rFonts w:ascii="Times New Roman" w:hAnsi="Times New Roman" w:cs="Times New Roman"/>
          </w:rPr>
          <w:t>edukacja@umww.pl</w:t>
        </w:r>
      </w:hyperlink>
      <w:r w:rsidR="0052314A">
        <w:rPr>
          <w:rFonts w:ascii="Times New Roman" w:hAnsi="Times New Roman" w:cs="Times New Roman"/>
        </w:rPr>
        <w:t>,</w:t>
      </w:r>
      <w:r w:rsidR="008E6A32">
        <w:rPr>
          <w:rFonts w:ascii="Times New Roman" w:hAnsi="Times New Roman" w:cs="Times New Roman"/>
        </w:rPr>
        <w:t xml:space="preserve"> zwany dalej </w:t>
      </w:r>
      <w:r w:rsidR="008E6A32" w:rsidRPr="006D21BF">
        <w:rPr>
          <w:rFonts w:ascii="Times New Roman" w:hAnsi="Times New Roman" w:cs="Times New Roman"/>
          <w:b/>
          <w:bCs/>
        </w:rPr>
        <w:t>Koordynatorem</w:t>
      </w:r>
      <w:r w:rsidR="008E6A32">
        <w:rPr>
          <w:rFonts w:ascii="Times New Roman" w:hAnsi="Times New Roman" w:cs="Times New Roman"/>
        </w:rPr>
        <w:t>.</w:t>
      </w:r>
    </w:p>
    <w:p w14:paraId="2700009E" w14:textId="209F3EC0" w:rsidR="000B16F6" w:rsidRDefault="005B76F6" w:rsidP="000B16F6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673806">
        <w:rPr>
          <w:rFonts w:ascii="Times New Roman" w:hAnsi="Times New Roman" w:cs="Times New Roman"/>
        </w:rPr>
        <w:t>Za organizacyjną obsługę Konkursu odpowiada</w:t>
      </w:r>
      <w:r w:rsidR="00673806" w:rsidRPr="00673806">
        <w:rPr>
          <w:rFonts w:ascii="Times New Roman" w:hAnsi="Times New Roman" w:cs="Times New Roman"/>
        </w:rPr>
        <w:t xml:space="preserve"> Ośrodek Doskonalenia Nauczycieli w Kaliszu, ul. Wrocławska 182, 62-800 Kalisz</w:t>
      </w:r>
      <w:r w:rsidR="00401A43">
        <w:rPr>
          <w:rFonts w:ascii="Times New Roman" w:hAnsi="Times New Roman" w:cs="Times New Roman"/>
        </w:rPr>
        <w:t xml:space="preserve">, </w:t>
      </w:r>
      <w:hyperlink r:id="rId9" w:history="1">
        <w:r w:rsidR="00AD2A4A" w:rsidRPr="00C445BC">
          <w:rPr>
            <w:rStyle w:val="Hipercze"/>
            <w:rFonts w:ascii="Times New Roman" w:hAnsi="Times New Roman" w:cs="Times New Roman"/>
          </w:rPr>
          <w:t>sekretariat@odn.kalisz.pl</w:t>
        </w:r>
      </w:hyperlink>
      <w:r w:rsidR="00AD2A4A">
        <w:rPr>
          <w:rFonts w:ascii="Times New Roman" w:hAnsi="Times New Roman" w:cs="Times New Roman"/>
        </w:rPr>
        <w:t xml:space="preserve">, </w:t>
      </w:r>
      <w:r w:rsidR="00401A43">
        <w:rPr>
          <w:rFonts w:ascii="Times New Roman" w:hAnsi="Times New Roman" w:cs="Times New Roman"/>
        </w:rPr>
        <w:t xml:space="preserve">zwany dalej </w:t>
      </w:r>
      <w:r w:rsidR="00401A43" w:rsidRPr="006D21BF">
        <w:rPr>
          <w:rFonts w:ascii="Times New Roman" w:hAnsi="Times New Roman" w:cs="Times New Roman"/>
          <w:b/>
          <w:bCs/>
        </w:rPr>
        <w:t>Liderem.</w:t>
      </w:r>
    </w:p>
    <w:p w14:paraId="3A8F5AA2" w14:textId="38C63585" w:rsidR="00532FA4" w:rsidRPr="000B16F6" w:rsidRDefault="004F0A16" w:rsidP="000B16F6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0B16F6">
        <w:rPr>
          <w:rFonts w:ascii="Times New Roman" w:hAnsi="Times New Roman" w:cs="Times New Roman"/>
        </w:rPr>
        <w:t>Współorganizatorami</w:t>
      </w:r>
      <w:r w:rsidR="00532FA4" w:rsidRPr="000B16F6">
        <w:rPr>
          <w:rFonts w:ascii="Times New Roman" w:hAnsi="Times New Roman" w:cs="Times New Roman"/>
        </w:rPr>
        <w:t xml:space="preserve"> Konkursu są:|</w:t>
      </w:r>
    </w:p>
    <w:p w14:paraId="2894BF49" w14:textId="4E738A99" w:rsidR="00532FA4" w:rsidRPr="002E7EC4" w:rsidRDefault="00532FA4" w:rsidP="002E7EC4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2E7EC4">
        <w:rPr>
          <w:rFonts w:ascii="Times New Roman" w:hAnsi="Times New Roman" w:cs="Times New Roman"/>
        </w:rPr>
        <w:t>Ośrodek Doskonalenia Nauczycieli w Poznaniu, ul. Górecka 1, 60-201 Poznań</w:t>
      </w:r>
      <w:r w:rsidR="000B16F6" w:rsidRPr="002E7EC4">
        <w:rPr>
          <w:rFonts w:ascii="Times New Roman" w:hAnsi="Times New Roman" w:cs="Times New Roman"/>
        </w:rPr>
        <w:t>,</w:t>
      </w:r>
      <w:r w:rsidR="00CB3796" w:rsidRPr="002E7EC4">
        <w:rPr>
          <w:rFonts w:ascii="Times New Roman" w:hAnsi="Times New Roman" w:cs="Times New Roman"/>
        </w:rPr>
        <w:t xml:space="preserve"> </w:t>
      </w:r>
    </w:p>
    <w:p w14:paraId="24AAFB33" w14:textId="7ADA3884" w:rsidR="002E7EC4" w:rsidRPr="002E7EC4" w:rsidRDefault="002E7EC4" w:rsidP="002E7EC4">
      <w:pPr>
        <w:pStyle w:val="Akapitzlist"/>
        <w:ind w:left="1068"/>
        <w:jc w:val="both"/>
        <w:rPr>
          <w:rFonts w:ascii="Times New Roman" w:hAnsi="Times New Roman" w:cs="Times New Roman"/>
        </w:rPr>
      </w:pPr>
      <w:hyperlink r:id="rId10" w:history="1">
        <w:r w:rsidRPr="00EA4A6F">
          <w:rPr>
            <w:rStyle w:val="Hipercze"/>
            <w:rFonts w:ascii="Times New Roman" w:hAnsi="Times New Roman" w:cs="Times New Roman"/>
          </w:rPr>
          <w:t>odn@odnpoznan.pl</w:t>
        </w:r>
      </w:hyperlink>
      <w:r>
        <w:rPr>
          <w:rFonts w:ascii="Times New Roman" w:hAnsi="Times New Roman" w:cs="Times New Roman"/>
        </w:rPr>
        <w:t xml:space="preserve"> </w:t>
      </w:r>
    </w:p>
    <w:p w14:paraId="6D7B2377" w14:textId="2A929E13" w:rsidR="00532FA4" w:rsidRPr="002E7EC4" w:rsidRDefault="00532FA4" w:rsidP="002E7EC4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2E7EC4">
        <w:rPr>
          <w:rFonts w:ascii="Times New Roman" w:hAnsi="Times New Roman" w:cs="Times New Roman"/>
        </w:rPr>
        <w:t xml:space="preserve">Centrum Doskonalenia Nauczycieli w Pile, ul. </w:t>
      </w:r>
      <w:r w:rsidR="006F18D4" w:rsidRPr="002E7EC4">
        <w:rPr>
          <w:rFonts w:ascii="Times New Roman" w:hAnsi="Times New Roman" w:cs="Times New Roman"/>
        </w:rPr>
        <w:t>Bydgoska</w:t>
      </w:r>
      <w:r w:rsidRPr="002E7EC4">
        <w:rPr>
          <w:rFonts w:ascii="Times New Roman" w:hAnsi="Times New Roman" w:cs="Times New Roman"/>
        </w:rPr>
        <w:t xml:space="preserve"> 21, 64-920 Piła</w:t>
      </w:r>
      <w:r w:rsidR="000B16F6" w:rsidRPr="002E7EC4">
        <w:rPr>
          <w:rFonts w:ascii="Times New Roman" w:hAnsi="Times New Roman" w:cs="Times New Roman"/>
        </w:rPr>
        <w:t>,</w:t>
      </w:r>
    </w:p>
    <w:p w14:paraId="3E7F093F" w14:textId="551B9C62" w:rsidR="002E7EC4" w:rsidRPr="002E7EC4" w:rsidRDefault="001D40CC" w:rsidP="002E7EC4">
      <w:pPr>
        <w:pStyle w:val="Akapitzlist"/>
        <w:ind w:left="1068"/>
        <w:jc w:val="both"/>
        <w:rPr>
          <w:rFonts w:ascii="Times New Roman" w:hAnsi="Times New Roman" w:cs="Times New Roman"/>
        </w:rPr>
      </w:pPr>
      <w:hyperlink r:id="rId11" w:history="1">
        <w:r w:rsidRPr="00EA4A6F">
          <w:rPr>
            <w:rStyle w:val="Hipercze"/>
            <w:rFonts w:ascii="Times New Roman" w:hAnsi="Times New Roman" w:cs="Times New Roman"/>
          </w:rPr>
          <w:t>sekretariat@cdn.pila.pl</w:t>
        </w:r>
      </w:hyperlink>
      <w:r>
        <w:rPr>
          <w:rFonts w:ascii="Times New Roman" w:hAnsi="Times New Roman" w:cs="Times New Roman"/>
        </w:rPr>
        <w:t xml:space="preserve"> </w:t>
      </w:r>
    </w:p>
    <w:p w14:paraId="1BFF9DA6" w14:textId="4E98DDAE" w:rsidR="001D40CC" w:rsidRDefault="00532FA4" w:rsidP="001D40C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1D40CC">
        <w:rPr>
          <w:rFonts w:ascii="Times New Roman" w:hAnsi="Times New Roman" w:cs="Times New Roman"/>
        </w:rPr>
        <w:t>Centrum Doskonalenia Nauczycieli w Koninie, ul. Sosnowa 14, 62- 510 Konin</w:t>
      </w:r>
      <w:r w:rsidR="000B16F6" w:rsidRPr="001D40CC">
        <w:rPr>
          <w:rFonts w:ascii="Times New Roman" w:hAnsi="Times New Roman" w:cs="Times New Roman"/>
        </w:rPr>
        <w:t>,</w:t>
      </w:r>
    </w:p>
    <w:p w14:paraId="32812E8D" w14:textId="42B7F6A6" w:rsidR="001D40CC" w:rsidRPr="001D40CC" w:rsidRDefault="001D40CC" w:rsidP="001D40CC">
      <w:pPr>
        <w:pStyle w:val="Akapitzlist"/>
        <w:ind w:left="1068"/>
        <w:jc w:val="both"/>
        <w:rPr>
          <w:rFonts w:ascii="Times New Roman" w:hAnsi="Times New Roman" w:cs="Times New Roman"/>
        </w:rPr>
      </w:pPr>
      <w:hyperlink r:id="rId12" w:history="1">
        <w:r w:rsidRPr="00EA4A6F">
          <w:rPr>
            <w:rStyle w:val="Hipercze"/>
            <w:rFonts w:ascii="Times New Roman" w:hAnsi="Times New Roman" w:cs="Times New Roman"/>
          </w:rPr>
          <w:t>cdn@cdnkonin.pl</w:t>
        </w:r>
      </w:hyperlink>
      <w:r>
        <w:rPr>
          <w:rFonts w:ascii="Times New Roman" w:hAnsi="Times New Roman" w:cs="Times New Roman"/>
        </w:rPr>
        <w:t xml:space="preserve"> </w:t>
      </w:r>
    </w:p>
    <w:p w14:paraId="70401F40" w14:textId="0D8A7FDF" w:rsidR="00994DE9" w:rsidRPr="001D40CC" w:rsidRDefault="00532FA4" w:rsidP="001D40C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1D40CC">
        <w:rPr>
          <w:rFonts w:ascii="Times New Roman" w:hAnsi="Times New Roman" w:cs="Times New Roman"/>
        </w:rPr>
        <w:t>Centrum Doskonalenia Nauczycieli w Lesznie, ul. Chrobrego 15, 64-100 Leszno</w:t>
      </w:r>
      <w:r w:rsidR="004F0A16" w:rsidRPr="001D40CC">
        <w:rPr>
          <w:rFonts w:ascii="Times New Roman" w:hAnsi="Times New Roman" w:cs="Times New Roman"/>
        </w:rPr>
        <w:t xml:space="preserve">, </w:t>
      </w:r>
    </w:p>
    <w:p w14:paraId="5A8DD0A7" w14:textId="49362BF3" w:rsidR="001D40CC" w:rsidRPr="001D40CC" w:rsidRDefault="007B32F6" w:rsidP="001D40CC">
      <w:pPr>
        <w:pStyle w:val="Akapitzlist"/>
        <w:ind w:left="1068"/>
        <w:jc w:val="both"/>
        <w:rPr>
          <w:rFonts w:ascii="Times New Roman" w:hAnsi="Times New Roman" w:cs="Times New Roman"/>
        </w:rPr>
      </w:pPr>
      <w:hyperlink r:id="rId13" w:history="1">
        <w:r w:rsidRPr="00EA4A6F">
          <w:rPr>
            <w:rStyle w:val="Hipercze"/>
            <w:rFonts w:ascii="Times New Roman" w:hAnsi="Times New Roman" w:cs="Times New Roman"/>
          </w:rPr>
          <w:t>oswiata@cdn.leszno.pl</w:t>
        </w:r>
      </w:hyperlink>
      <w:r>
        <w:rPr>
          <w:rFonts w:ascii="Times New Roman" w:hAnsi="Times New Roman" w:cs="Times New Roman"/>
        </w:rPr>
        <w:t xml:space="preserve"> </w:t>
      </w:r>
    </w:p>
    <w:p w14:paraId="035D7CB2" w14:textId="46987C0F" w:rsidR="00532FA4" w:rsidRDefault="004F0A16" w:rsidP="00532FA4">
      <w:pPr>
        <w:ind w:firstLine="708"/>
        <w:jc w:val="both"/>
        <w:rPr>
          <w:rFonts w:ascii="Times New Roman" w:hAnsi="Times New Roman" w:cs="Times New Roman"/>
        </w:rPr>
      </w:pPr>
      <w:r w:rsidRPr="00994DE9">
        <w:rPr>
          <w:rFonts w:ascii="Times New Roman" w:hAnsi="Times New Roman" w:cs="Times New Roman"/>
        </w:rPr>
        <w:t xml:space="preserve">zwanymi dalej </w:t>
      </w:r>
      <w:r w:rsidR="00994DE9" w:rsidRPr="006D21BF">
        <w:rPr>
          <w:rFonts w:ascii="Times New Roman" w:hAnsi="Times New Roman" w:cs="Times New Roman"/>
          <w:b/>
          <w:bCs/>
        </w:rPr>
        <w:t>P</w:t>
      </w:r>
      <w:r w:rsidRPr="006D21BF">
        <w:rPr>
          <w:rFonts w:ascii="Times New Roman" w:hAnsi="Times New Roman" w:cs="Times New Roman"/>
          <w:b/>
          <w:bCs/>
        </w:rPr>
        <w:t>artnerami.</w:t>
      </w:r>
    </w:p>
    <w:p w14:paraId="756EDD0A" w14:textId="77777777" w:rsidR="005A0189" w:rsidRDefault="005A0189" w:rsidP="00532FA4">
      <w:pPr>
        <w:ind w:firstLine="708"/>
        <w:jc w:val="both"/>
        <w:rPr>
          <w:rFonts w:ascii="Times New Roman" w:hAnsi="Times New Roman" w:cs="Times New Roman"/>
        </w:rPr>
      </w:pPr>
    </w:p>
    <w:p w14:paraId="467AFFEC" w14:textId="63A63101" w:rsidR="00362DBA" w:rsidRDefault="00384A1D" w:rsidP="00384A1D">
      <w:pPr>
        <w:jc w:val="center"/>
        <w:rPr>
          <w:rFonts w:ascii="Times New Roman" w:hAnsi="Times New Roman" w:cs="Times New Roman"/>
          <w:b/>
          <w:bCs/>
        </w:rPr>
      </w:pPr>
      <w:r w:rsidRPr="00384A1D">
        <w:rPr>
          <w:rFonts w:ascii="Times New Roman" w:hAnsi="Times New Roman" w:cs="Times New Roman"/>
          <w:b/>
          <w:bCs/>
        </w:rPr>
        <w:t>§2</w:t>
      </w:r>
    </w:p>
    <w:p w14:paraId="5E59D453" w14:textId="5862EDF6" w:rsidR="00384A1D" w:rsidRDefault="00384A1D" w:rsidP="00384A1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Cele Konkursu</w:t>
      </w:r>
    </w:p>
    <w:p w14:paraId="39DA8B83" w14:textId="7FECC68B" w:rsidR="006D1576" w:rsidRDefault="00F34E08" w:rsidP="006D1576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F34E08">
        <w:rPr>
          <w:rFonts w:ascii="Times New Roman" w:hAnsi="Times New Roman" w:cs="Times New Roman"/>
        </w:rPr>
        <w:t xml:space="preserve">Konkurs filmowy </w:t>
      </w:r>
      <w:r w:rsidRPr="003A2E23">
        <w:rPr>
          <w:rFonts w:ascii="Times New Roman" w:hAnsi="Times New Roman" w:cs="Times New Roman"/>
          <w:i/>
          <w:iCs/>
        </w:rPr>
        <w:t xml:space="preserve">I love my country- the </w:t>
      </w:r>
      <w:proofErr w:type="spellStart"/>
      <w:r w:rsidRPr="003A2E23">
        <w:rPr>
          <w:rFonts w:ascii="Times New Roman" w:hAnsi="Times New Roman" w:cs="Times New Roman"/>
          <w:i/>
          <w:iCs/>
        </w:rPr>
        <w:t>beauty</w:t>
      </w:r>
      <w:proofErr w:type="spellEnd"/>
      <w:r w:rsidRPr="003A2E23">
        <w:rPr>
          <w:rFonts w:ascii="Times New Roman" w:hAnsi="Times New Roman" w:cs="Times New Roman"/>
          <w:i/>
          <w:iCs/>
        </w:rPr>
        <w:t xml:space="preserve"> of Wielkopolska</w:t>
      </w:r>
      <w:r w:rsidRPr="00F34E08">
        <w:rPr>
          <w:rFonts w:ascii="Times New Roman" w:hAnsi="Times New Roman" w:cs="Times New Roman"/>
        </w:rPr>
        <w:t xml:space="preserve"> ma na celu promowanie </w:t>
      </w:r>
      <w:r w:rsidR="001E6D66">
        <w:rPr>
          <w:rFonts w:ascii="Times New Roman" w:hAnsi="Times New Roman" w:cs="Times New Roman"/>
        </w:rPr>
        <w:t>wśród</w:t>
      </w:r>
      <w:r w:rsidRPr="00F34E08">
        <w:rPr>
          <w:rFonts w:ascii="Times New Roman" w:hAnsi="Times New Roman" w:cs="Times New Roman"/>
        </w:rPr>
        <w:t xml:space="preserve"> </w:t>
      </w:r>
      <w:r w:rsidR="001E6D66">
        <w:rPr>
          <w:rFonts w:ascii="Times New Roman" w:hAnsi="Times New Roman" w:cs="Times New Roman"/>
        </w:rPr>
        <w:t xml:space="preserve">dzieci i </w:t>
      </w:r>
      <w:r w:rsidRPr="00F34E08">
        <w:rPr>
          <w:rFonts w:ascii="Times New Roman" w:hAnsi="Times New Roman" w:cs="Times New Roman"/>
        </w:rPr>
        <w:t>młodzieży idei lokalnego patriotyzmu -  dostrzegania i promowania piękna regionu, który zamieszkują</w:t>
      </w:r>
      <w:r w:rsidR="004F4F05">
        <w:rPr>
          <w:rFonts w:ascii="Times New Roman" w:hAnsi="Times New Roman" w:cs="Times New Roman"/>
        </w:rPr>
        <w:t>.</w:t>
      </w:r>
    </w:p>
    <w:p w14:paraId="73C273C6" w14:textId="7F9F1696" w:rsidR="004F4F05" w:rsidRDefault="00E26BB3" w:rsidP="006D1576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DF4BB4">
        <w:rPr>
          <w:rFonts w:ascii="Times New Roman" w:hAnsi="Times New Roman" w:cs="Times New Roman"/>
        </w:rPr>
        <w:t xml:space="preserve">onkurs </w:t>
      </w:r>
      <w:r w:rsidR="00022B28">
        <w:rPr>
          <w:rFonts w:ascii="Times New Roman" w:hAnsi="Times New Roman" w:cs="Times New Roman"/>
        </w:rPr>
        <w:t>sprzyja</w:t>
      </w:r>
      <w:r w:rsidR="005A78BD">
        <w:rPr>
          <w:rFonts w:ascii="Times New Roman" w:hAnsi="Times New Roman" w:cs="Times New Roman"/>
        </w:rPr>
        <w:t xml:space="preserve"> </w:t>
      </w:r>
      <w:r w:rsidR="004A49B2">
        <w:rPr>
          <w:rFonts w:ascii="Times New Roman" w:hAnsi="Times New Roman" w:cs="Times New Roman"/>
        </w:rPr>
        <w:t>rozwijani</w:t>
      </w:r>
      <w:r w:rsidR="00022B28">
        <w:rPr>
          <w:rFonts w:ascii="Times New Roman" w:hAnsi="Times New Roman" w:cs="Times New Roman"/>
        </w:rPr>
        <w:t>u</w:t>
      </w:r>
      <w:r w:rsidR="004A49B2">
        <w:rPr>
          <w:rFonts w:ascii="Times New Roman" w:hAnsi="Times New Roman" w:cs="Times New Roman"/>
        </w:rPr>
        <w:t xml:space="preserve"> i doskonaleni</w:t>
      </w:r>
      <w:r w:rsidR="00022B28">
        <w:rPr>
          <w:rFonts w:ascii="Times New Roman" w:hAnsi="Times New Roman" w:cs="Times New Roman"/>
        </w:rPr>
        <w:t>u</w:t>
      </w:r>
      <w:r w:rsidR="004A49B2">
        <w:rPr>
          <w:rFonts w:ascii="Times New Roman" w:hAnsi="Times New Roman" w:cs="Times New Roman"/>
        </w:rPr>
        <w:t xml:space="preserve"> </w:t>
      </w:r>
      <w:r w:rsidR="00500F9B">
        <w:rPr>
          <w:rFonts w:ascii="Times New Roman" w:hAnsi="Times New Roman" w:cs="Times New Roman"/>
        </w:rPr>
        <w:t>kompetencji</w:t>
      </w:r>
      <w:r w:rsidR="004A49B2">
        <w:rPr>
          <w:rFonts w:ascii="Times New Roman" w:hAnsi="Times New Roman" w:cs="Times New Roman"/>
        </w:rPr>
        <w:t xml:space="preserve"> </w:t>
      </w:r>
      <w:r w:rsidR="00500F9B">
        <w:rPr>
          <w:rFonts w:ascii="Times New Roman" w:hAnsi="Times New Roman" w:cs="Times New Roman"/>
        </w:rPr>
        <w:t>językowych oraz cyfrowych uczniów.</w:t>
      </w:r>
    </w:p>
    <w:p w14:paraId="031CE8C1" w14:textId="0F4AB85D" w:rsidR="00500F9B" w:rsidRPr="006D1576" w:rsidRDefault="00500F9B" w:rsidP="006D1576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500F9B">
        <w:rPr>
          <w:rFonts w:ascii="Times New Roman" w:hAnsi="Times New Roman" w:cs="Times New Roman"/>
        </w:rPr>
        <w:t xml:space="preserve">Myślą przewodnią </w:t>
      </w:r>
      <w:r>
        <w:rPr>
          <w:rFonts w:ascii="Times New Roman" w:hAnsi="Times New Roman" w:cs="Times New Roman"/>
        </w:rPr>
        <w:t>K</w:t>
      </w:r>
      <w:r w:rsidRPr="00500F9B">
        <w:rPr>
          <w:rFonts w:ascii="Times New Roman" w:hAnsi="Times New Roman" w:cs="Times New Roman"/>
        </w:rPr>
        <w:t>onkursu jest zachęcenie uczniów do stworzenia przewodnika po najciekawszych miejscach Wielkopolski w formie filmu nakręconego w języku angielskim.</w:t>
      </w:r>
    </w:p>
    <w:p w14:paraId="1B3CCFC1" w14:textId="77777777" w:rsidR="0045600F" w:rsidRDefault="0045600F" w:rsidP="0026587D">
      <w:pPr>
        <w:jc w:val="center"/>
        <w:rPr>
          <w:rFonts w:ascii="Times New Roman" w:hAnsi="Times New Roman" w:cs="Times New Roman"/>
          <w:b/>
        </w:rPr>
      </w:pPr>
    </w:p>
    <w:p w14:paraId="47CE7BE2" w14:textId="77777777" w:rsidR="003A1F09" w:rsidRDefault="003A1F09" w:rsidP="0026587D">
      <w:pPr>
        <w:jc w:val="center"/>
        <w:rPr>
          <w:rFonts w:ascii="Times New Roman" w:hAnsi="Times New Roman" w:cs="Times New Roman"/>
          <w:b/>
        </w:rPr>
      </w:pPr>
    </w:p>
    <w:p w14:paraId="34856360" w14:textId="54CFED46" w:rsidR="00532FA4" w:rsidRPr="00506E37" w:rsidRDefault="00532FA4" w:rsidP="0026587D">
      <w:pPr>
        <w:jc w:val="center"/>
        <w:rPr>
          <w:rFonts w:ascii="Times New Roman" w:hAnsi="Times New Roman" w:cs="Times New Roman"/>
          <w:b/>
        </w:rPr>
      </w:pPr>
      <w:r w:rsidRPr="00506E37">
        <w:rPr>
          <w:rFonts w:ascii="Times New Roman" w:hAnsi="Times New Roman" w:cs="Times New Roman"/>
          <w:b/>
        </w:rPr>
        <w:t>§</w:t>
      </w:r>
      <w:r w:rsidR="00384A1D">
        <w:rPr>
          <w:rFonts w:ascii="Times New Roman" w:hAnsi="Times New Roman" w:cs="Times New Roman"/>
          <w:b/>
        </w:rPr>
        <w:t>3</w:t>
      </w:r>
    </w:p>
    <w:p w14:paraId="7C4221E1" w14:textId="7063D3A1" w:rsidR="00532FA4" w:rsidRPr="00506E37" w:rsidRDefault="00532FA4" w:rsidP="00532FA4">
      <w:pPr>
        <w:jc w:val="center"/>
        <w:rPr>
          <w:rFonts w:ascii="Times New Roman" w:hAnsi="Times New Roman" w:cs="Times New Roman"/>
          <w:b/>
        </w:rPr>
      </w:pPr>
      <w:r w:rsidRPr="00506E37">
        <w:rPr>
          <w:rFonts w:ascii="Times New Roman" w:hAnsi="Times New Roman" w:cs="Times New Roman"/>
          <w:b/>
        </w:rPr>
        <w:t>Warunki uczestnictwa w Konkursie</w:t>
      </w:r>
      <w:r w:rsidR="00E9133C">
        <w:rPr>
          <w:rFonts w:ascii="Times New Roman" w:hAnsi="Times New Roman" w:cs="Times New Roman"/>
          <w:b/>
        </w:rPr>
        <w:t xml:space="preserve"> </w:t>
      </w:r>
    </w:p>
    <w:p w14:paraId="101AA3EF" w14:textId="53EA67F6" w:rsidR="00532FA4" w:rsidRPr="00732B50" w:rsidRDefault="00DA140C" w:rsidP="00732B5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Uczestnikami </w:t>
      </w:r>
      <w:r w:rsidR="00532FA4" w:rsidRPr="00506E37">
        <w:rPr>
          <w:rFonts w:ascii="Times New Roman" w:hAnsi="Times New Roman" w:cs="Times New Roman"/>
        </w:rPr>
        <w:t>Konkurs</w:t>
      </w:r>
      <w:r>
        <w:rPr>
          <w:rFonts w:ascii="Times New Roman" w:hAnsi="Times New Roman" w:cs="Times New Roman"/>
        </w:rPr>
        <w:t xml:space="preserve">u są </w:t>
      </w:r>
      <w:r w:rsidR="00532FA4" w:rsidRPr="00506E37">
        <w:rPr>
          <w:rFonts w:ascii="Times New Roman" w:hAnsi="Times New Roman" w:cs="Times New Roman"/>
        </w:rPr>
        <w:t xml:space="preserve">uczniowie </w:t>
      </w:r>
      <w:r w:rsidR="0099529A" w:rsidRPr="00DA140C">
        <w:rPr>
          <w:rFonts w:ascii="Times New Roman" w:hAnsi="Times New Roman" w:cs="Times New Roman"/>
        </w:rPr>
        <w:t>klas 7</w:t>
      </w:r>
      <w:r w:rsidR="00732B50">
        <w:rPr>
          <w:rFonts w:ascii="Times New Roman" w:hAnsi="Times New Roman" w:cs="Times New Roman"/>
        </w:rPr>
        <w:t xml:space="preserve"> – </w:t>
      </w:r>
      <w:r w:rsidR="0099529A" w:rsidRPr="00732B50">
        <w:rPr>
          <w:rFonts w:ascii="Times New Roman" w:hAnsi="Times New Roman" w:cs="Times New Roman"/>
        </w:rPr>
        <w:t xml:space="preserve">8 </w:t>
      </w:r>
      <w:r w:rsidR="00532FA4" w:rsidRPr="00732B50">
        <w:rPr>
          <w:rFonts w:ascii="Times New Roman" w:hAnsi="Times New Roman" w:cs="Times New Roman"/>
        </w:rPr>
        <w:t xml:space="preserve">szkół </w:t>
      </w:r>
      <w:r w:rsidR="0099529A" w:rsidRPr="00732B50">
        <w:rPr>
          <w:rFonts w:ascii="Times New Roman" w:hAnsi="Times New Roman" w:cs="Times New Roman"/>
        </w:rPr>
        <w:t xml:space="preserve">podstawowych </w:t>
      </w:r>
      <w:r w:rsidR="0099529A" w:rsidRPr="00420E30">
        <w:rPr>
          <w:rFonts w:ascii="Times New Roman" w:hAnsi="Times New Roman" w:cs="Times New Roman"/>
          <w:u w:val="single"/>
        </w:rPr>
        <w:t>oraz</w:t>
      </w:r>
      <w:r w:rsidR="0099529A" w:rsidRPr="00732B50">
        <w:rPr>
          <w:rFonts w:ascii="Times New Roman" w:hAnsi="Times New Roman" w:cs="Times New Roman"/>
        </w:rPr>
        <w:t xml:space="preserve"> </w:t>
      </w:r>
      <w:r w:rsidR="00732B50">
        <w:rPr>
          <w:rFonts w:ascii="Times New Roman" w:hAnsi="Times New Roman" w:cs="Times New Roman"/>
        </w:rPr>
        <w:t xml:space="preserve">uczniowie </w:t>
      </w:r>
      <w:r w:rsidR="009A5C27" w:rsidRPr="00732B50">
        <w:rPr>
          <w:rFonts w:ascii="Times New Roman" w:hAnsi="Times New Roman" w:cs="Times New Roman"/>
        </w:rPr>
        <w:t xml:space="preserve">szkół </w:t>
      </w:r>
      <w:r w:rsidR="00532FA4" w:rsidRPr="00732B50">
        <w:rPr>
          <w:rFonts w:ascii="Times New Roman" w:hAnsi="Times New Roman" w:cs="Times New Roman"/>
        </w:rPr>
        <w:t>ponadpodstawowych</w:t>
      </w:r>
      <w:r w:rsidR="00662E5E" w:rsidRPr="00732B50">
        <w:rPr>
          <w:rFonts w:ascii="Times New Roman" w:hAnsi="Times New Roman" w:cs="Times New Roman"/>
        </w:rPr>
        <w:t>.</w:t>
      </w:r>
    </w:p>
    <w:p w14:paraId="690FD094" w14:textId="188D119D" w:rsidR="00532FA4" w:rsidRPr="00506E37" w:rsidRDefault="00532FA4" w:rsidP="00532FA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06E37">
        <w:rPr>
          <w:rFonts w:ascii="Times New Roman" w:hAnsi="Times New Roman" w:cs="Times New Roman"/>
        </w:rPr>
        <w:t>Konkurs ma charakter indywidualny oraz całkowicie bezpłatny</w:t>
      </w:r>
      <w:r w:rsidR="001A5DB8">
        <w:rPr>
          <w:rFonts w:ascii="Times New Roman" w:hAnsi="Times New Roman" w:cs="Times New Roman"/>
        </w:rPr>
        <w:t>.</w:t>
      </w:r>
    </w:p>
    <w:p w14:paraId="1EC1A5EB" w14:textId="7A5940D9" w:rsidR="00532FA4" w:rsidRDefault="009912E6" w:rsidP="00532FA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Każdy z u</w:t>
      </w:r>
      <w:r w:rsidR="00532FA4" w:rsidRPr="00506E37">
        <w:rPr>
          <w:rFonts w:ascii="Times New Roman" w:hAnsi="Times New Roman" w:cs="Times New Roman"/>
        </w:rPr>
        <w:t>czestnik</w:t>
      </w:r>
      <w:r>
        <w:rPr>
          <w:rFonts w:ascii="Times New Roman" w:hAnsi="Times New Roman" w:cs="Times New Roman"/>
        </w:rPr>
        <w:t>ów</w:t>
      </w:r>
      <w:r w:rsidR="00532FA4" w:rsidRPr="00506E37">
        <w:rPr>
          <w:rFonts w:ascii="Times New Roman" w:hAnsi="Times New Roman" w:cs="Times New Roman"/>
        </w:rPr>
        <w:t xml:space="preserve"> przygotowuje tylko jedną pracę konkursową</w:t>
      </w:r>
      <w:r w:rsidR="0030021A">
        <w:rPr>
          <w:rFonts w:ascii="Times New Roman" w:hAnsi="Times New Roman" w:cs="Times New Roman"/>
        </w:rPr>
        <w:t xml:space="preserve"> </w:t>
      </w:r>
      <w:r w:rsidR="00211B02">
        <w:rPr>
          <w:rFonts w:ascii="Times New Roman" w:hAnsi="Times New Roman" w:cs="Times New Roman"/>
        </w:rPr>
        <w:t>–</w:t>
      </w:r>
      <w:r w:rsidR="0030021A">
        <w:rPr>
          <w:rFonts w:ascii="Times New Roman" w:hAnsi="Times New Roman" w:cs="Times New Roman"/>
        </w:rPr>
        <w:t xml:space="preserve"> </w:t>
      </w:r>
      <w:r w:rsidR="00211B02">
        <w:rPr>
          <w:rFonts w:ascii="Times New Roman" w:hAnsi="Times New Roman" w:cs="Times New Roman"/>
        </w:rPr>
        <w:t xml:space="preserve">krótki film ukazujący </w:t>
      </w:r>
      <w:r w:rsidR="00861D18">
        <w:rPr>
          <w:rFonts w:ascii="Times New Roman" w:hAnsi="Times New Roman" w:cs="Times New Roman"/>
        </w:rPr>
        <w:t xml:space="preserve">wybrane przez uczestnika </w:t>
      </w:r>
      <w:r w:rsidR="0049150D" w:rsidRPr="00450D61">
        <w:rPr>
          <w:rFonts w:ascii="Times New Roman" w:hAnsi="Times New Roman" w:cs="Times New Roman"/>
          <w:u w:val="single"/>
        </w:rPr>
        <w:t>miejsc</w:t>
      </w:r>
      <w:r w:rsidR="006069B4" w:rsidRPr="00450D61">
        <w:rPr>
          <w:rFonts w:ascii="Times New Roman" w:hAnsi="Times New Roman" w:cs="Times New Roman"/>
          <w:u w:val="single"/>
        </w:rPr>
        <w:t>e lub miejsca</w:t>
      </w:r>
      <w:r w:rsidR="0049150D">
        <w:rPr>
          <w:rFonts w:ascii="Times New Roman" w:hAnsi="Times New Roman" w:cs="Times New Roman"/>
        </w:rPr>
        <w:t xml:space="preserve"> </w:t>
      </w:r>
      <w:r w:rsidR="00336470">
        <w:rPr>
          <w:rFonts w:ascii="Times New Roman" w:hAnsi="Times New Roman" w:cs="Times New Roman"/>
        </w:rPr>
        <w:t xml:space="preserve">z terenu Wielkopolski </w:t>
      </w:r>
      <w:r w:rsidR="0049150D">
        <w:rPr>
          <w:rFonts w:ascii="Times New Roman" w:hAnsi="Times New Roman" w:cs="Times New Roman"/>
        </w:rPr>
        <w:t>godne uwagi wraz z komentarzem w języku angielskim</w:t>
      </w:r>
      <w:r w:rsidR="008C6537">
        <w:rPr>
          <w:rFonts w:ascii="Times New Roman" w:hAnsi="Times New Roman" w:cs="Times New Roman"/>
        </w:rPr>
        <w:t xml:space="preserve"> (napisy </w:t>
      </w:r>
      <w:r w:rsidR="00AB6834">
        <w:rPr>
          <w:rFonts w:ascii="Times New Roman" w:hAnsi="Times New Roman" w:cs="Times New Roman"/>
        </w:rPr>
        <w:t>oraz</w:t>
      </w:r>
      <w:r w:rsidR="008C6537">
        <w:rPr>
          <w:rFonts w:ascii="Times New Roman" w:hAnsi="Times New Roman" w:cs="Times New Roman"/>
        </w:rPr>
        <w:t xml:space="preserve"> </w:t>
      </w:r>
      <w:r w:rsidR="008C6537" w:rsidRPr="00B92796">
        <w:rPr>
          <w:rFonts w:ascii="Times New Roman" w:hAnsi="Times New Roman" w:cs="Times New Roman"/>
          <w:b/>
          <w:bCs/>
          <w:u w:val="single"/>
        </w:rPr>
        <w:t>podkład głosowy</w:t>
      </w:r>
      <w:r w:rsidR="00B92796" w:rsidRPr="00B92796">
        <w:rPr>
          <w:rFonts w:ascii="Times New Roman" w:hAnsi="Times New Roman" w:cs="Times New Roman"/>
          <w:b/>
          <w:bCs/>
          <w:u w:val="single"/>
        </w:rPr>
        <w:t xml:space="preserve"> w wykonaniu uczestnika</w:t>
      </w:r>
      <w:r w:rsidR="008C6537">
        <w:rPr>
          <w:rFonts w:ascii="Times New Roman" w:hAnsi="Times New Roman" w:cs="Times New Roman"/>
        </w:rPr>
        <w:t>)</w:t>
      </w:r>
      <w:r w:rsidR="00336470">
        <w:rPr>
          <w:rFonts w:ascii="Times New Roman" w:hAnsi="Times New Roman" w:cs="Times New Roman"/>
        </w:rPr>
        <w:t>.</w:t>
      </w:r>
      <w:r w:rsidR="00B92796">
        <w:rPr>
          <w:rFonts w:ascii="Times New Roman" w:hAnsi="Times New Roman" w:cs="Times New Roman"/>
        </w:rPr>
        <w:t xml:space="preserve"> </w:t>
      </w:r>
      <w:r w:rsidR="00F03F85">
        <w:rPr>
          <w:rFonts w:ascii="Times New Roman" w:hAnsi="Times New Roman" w:cs="Times New Roman"/>
        </w:rPr>
        <w:t xml:space="preserve">Uwaga! </w:t>
      </w:r>
      <w:r w:rsidR="007A797E">
        <w:rPr>
          <w:rFonts w:ascii="Times New Roman" w:hAnsi="Times New Roman" w:cs="Times New Roman"/>
        </w:rPr>
        <w:t xml:space="preserve">Prace konkursowe z podkładem głosowym wygenerowanym przy pomocy </w:t>
      </w:r>
      <w:r w:rsidR="005836C8">
        <w:rPr>
          <w:rFonts w:ascii="Times New Roman" w:hAnsi="Times New Roman" w:cs="Times New Roman"/>
        </w:rPr>
        <w:t xml:space="preserve">narzędzi </w:t>
      </w:r>
      <w:r w:rsidR="00F03F85">
        <w:rPr>
          <w:rFonts w:ascii="Times New Roman" w:hAnsi="Times New Roman" w:cs="Times New Roman"/>
        </w:rPr>
        <w:t>AI</w:t>
      </w:r>
      <w:r w:rsidR="005836C8">
        <w:rPr>
          <w:rFonts w:ascii="Times New Roman" w:hAnsi="Times New Roman" w:cs="Times New Roman"/>
        </w:rPr>
        <w:t xml:space="preserve"> nie </w:t>
      </w:r>
      <w:r w:rsidR="00826479">
        <w:rPr>
          <w:rFonts w:ascii="Times New Roman" w:hAnsi="Times New Roman" w:cs="Times New Roman"/>
        </w:rPr>
        <w:t xml:space="preserve">spełniają wymogów konkursowych i nie będą </w:t>
      </w:r>
      <w:r w:rsidR="00CC7D90">
        <w:rPr>
          <w:rFonts w:ascii="Times New Roman" w:hAnsi="Times New Roman" w:cs="Times New Roman"/>
        </w:rPr>
        <w:t>podlegały ocenie</w:t>
      </w:r>
      <w:r w:rsidR="005836C8">
        <w:rPr>
          <w:rFonts w:ascii="Times New Roman" w:hAnsi="Times New Roman" w:cs="Times New Roman"/>
        </w:rPr>
        <w:t xml:space="preserve">. </w:t>
      </w:r>
    </w:p>
    <w:p w14:paraId="160FBE5C" w14:textId="2F195E53" w:rsidR="00336470" w:rsidRPr="00506E37" w:rsidRDefault="00336470" w:rsidP="00532FA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336470">
        <w:rPr>
          <w:rFonts w:ascii="Times New Roman" w:hAnsi="Times New Roman" w:cs="Times New Roman"/>
        </w:rPr>
        <w:t>Długość filmu powinna mieścić się w 10 minutach – nie mniej niż 5  minut, nie więcej niż 10 minut</w:t>
      </w:r>
      <w:r>
        <w:rPr>
          <w:rFonts w:ascii="Times New Roman" w:hAnsi="Times New Roman" w:cs="Times New Roman"/>
        </w:rPr>
        <w:t>.</w:t>
      </w:r>
      <w:r w:rsidR="00207386">
        <w:rPr>
          <w:rFonts w:ascii="Times New Roman" w:hAnsi="Times New Roman" w:cs="Times New Roman"/>
        </w:rPr>
        <w:t xml:space="preserve"> </w:t>
      </w:r>
      <w:r w:rsidR="002E6CA0">
        <w:rPr>
          <w:rFonts w:ascii="Times New Roman" w:hAnsi="Times New Roman" w:cs="Times New Roman"/>
        </w:rPr>
        <w:t>Imię i nazwisko autora filmu</w:t>
      </w:r>
      <w:r w:rsidR="004D40F6">
        <w:rPr>
          <w:rFonts w:ascii="Times New Roman" w:hAnsi="Times New Roman" w:cs="Times New Roman"/>
        </w:rPr>
        <w:t xml:space="preserve"> należy umieścić na początku nagrania.</w:t>
      </w:r>
    </w:p>
    <w:p w14:paraId="32C675A1" w14:textId="2A2A1BF2" w:rsidR="00550BAE" w:rsidRPr="00550BAE" w:rsidRDefault="00532FA4" w:rsidP="00550BA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06E37">
        <w:rPr>
          <w:rFonts w:ascii="Times New Roman" w:hAnsi="Times New Roman" w:cs="Times New Roman"/>
        </w:rPr>
        <w:t>Nauczyciel może być opiekunem kilku uczestników</w:t>
      </w:r>
      <w:r w:rsidR="009912E6">
        <w:rPr>
          <w:rFonts w:ascii="Times New Roman" w:hAnsi="Times New Roman" w:cs="Times New Roman"/>
        </w:rPr>
        <w:t>.</w:t>
      </w:r>
    </w:p>
    <w:p w14:paraId="52F005B0" w14:textId="1FB19B4D" w:rsidR="00532FA4" w:rsidRPr="00506E37" w:rsidRDefault="00AE5840" w:rsidP="00532FA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Nauczyciel opiekun ucznia/uczniów </w:t>
      </w:r>
      <w:r w:rsidR="00532FA4" w:rsidRPr="00506E37">
        <w:rPr>
          <w:rFonts w:ascii="Times New Roman" w:hAnsi="Times New Roman" w:cs="Times New Roman"/>
        </w:rPr>
        <w:t xml:space="preserve">zobowiązany jest przesłać </w:t>
      </w:r>
      <w:r w:rsidR="001441FE" w:rsidRPr="001441FE">
        <w:rPr>
          <w:rFonts w:ascii="Times New Roman" w:hAnsi="Times New Roman" w:cs="Times New Roman"/>
        </w:rPr>
        <w:t>pocztą elektroniczną plik w odpowiednim formacie</w:t>
      </w:r>
      <w:r w:rsidR="001441FE">
        <w:rPr>
          <w:rFonts w:ascii="Times New Roman" w:hAnsi="Times New Roman" w:cs="Times New Roman"/>
        </w:rPr>
        <w:t>.</w:t>
      </w:r>
    </w:p>
    <w:p w14:paraId="5D17205B" w14:textId="77777777" w:rsidR="00532FA4" w:rsidRPr="00506E37" w:rsidRDefault="00532FA4" w:rsidP="00532FA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06E37">
        <w:rPr>
          <w:rFonts w:ascii="Times New Roman" w:hAnsi="Times New Roman" w:cs="Times New Roman"/>
        </w:rPr>
        <w:t xml:space="preserve">Film należy przygotować  i zapisać w jednym z popularnych formatów – </w:t>
      </w:r>
      <w:proofErr w:type="spellStart"/>
      <w:r w:rsidRPr="00506E37">
        <w:rPr>
          <w:rFonts w:ascii="Times New Roman" w:hAnsi="Times New Roman" w:cs="Times New Roman"/>
        </w:rPr>
        <w:t>mov</w:t>
      </w:r>
      <w:proofErr w:type="spellEnd"/>
      <w:r w:rsidRPr="00506E37">
        <w:rPr>
          <w:rFonts w:ascii="Times New Roman" w:hAnsi="Times New Roman" w:cs="Times New Roman"/>
        </w:rPr>
        <w:t xml:space="preserve"> lub mp4, umożliwiających odtworzenie bez konieczności wykorzystania specjalistycznego sprzętu             lub oprogramowania.</w:t>
      </w:r>
    </w:p>
    <w:p w14:paraId="5B4120B8" w14:textId="77777777" w:rsidR="00532FA4" w:rsidRDefault="00532FA4" w:rsidP="00532FA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06E37">
        <w:rPr>
          <w:rFonts w:ascii="Times New Roman" w:hAnsi="Times New Roman" w:cs="Times New Roman"/>
        </w:rPr>
        <w:t>Uczestnik jest odpowiedzialny za pozyskanie wszelkich zgód na publikację wizerunków osób przedstawionych w filmie, zgodnie z przepisami prawa. Uczestnik ponosi prawną odpowiedzialność za szkody poczynione wobec osób trzecich.</w:t>
      </w:r>
    </w:p>
    <w:p w14:paraId="418F9EB6" w14:textId="77777777" w:rsidR="00CD00C4" w:rsidRDefault="00056FB2" w:rsidP="00CD00C4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056FB2">
        <w:rPr>
          <w:rFonts w:ascii="Times New Roman" w:hAnsi="Times New Roman" w:cs="Times New Roman"/>
        </w:rPr>
        <w:t>Praca nie może naruszać praw autorskich innych osób, tj. nie może łamać przepisów ustawy  z dnia 4 lutego 1994r. o prawie autorskim i prawach pokrewnych (Dz.U. 2018, poz.1191,                   z późniejszymi zmianami).</w:t>
      </w:r>
    </w:p>
    <w:p w14:paraId="2270777C" w14:textId="12F655E1" w:rsidR="00CD00C4" w:rsidRDefault="00CD00C4" w:rsidP="00CD00C4">
      <w:pPr>
        <w:ind w:left="360"/>
        <w:jc w:val="center"/>
        <w:rPr>
          <w:rFonts w:ascii="Times New Roman" w:hAnsi="Times New Roman" w:cs="Times New Roman"/>
          <w:b/>
          <w:bCs/>
        </w:rPr>
      </w:pPr>
      <w:bookmarkStart w:id="0" w:name="_Hlk121244005"/>
      <w:r w:rsidRPr="00CD00C4">
        <w:rPr>
          <w:rFonts w:ascii="Times New Roman" w:hAnsi="Times New Roman" w:cs="Times New Roman"/>
          <w:b/>
          <w:bCs/>
        </w:rPr>
        <w:t>§</w:t>
      </w:r>
      <w:r w:rsidR="00900F26">
        <w:rPr>
          <w:rFonts w:ascii="Times New Roman" w:hAnsi="Times New Roman" w:cs="Times New Roman"/>
          <w:b/>
          <w:bCs/>
        </w:rPr>
        <w:t>4</w:t>
      </w:r>
    </w:p>
    <w:bookmarkEnd w:id="0"/>
    <w:p w14:paraId="49EE7E24" w14:textId="77777777" w:rsidR="005A4BF7" w:rsidRPr="007A16E6" w:rsidRDefault="00CD00C4" w:rsidP="005A4BF7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7A16E6">
        <w:rPr>
          <w:rFonts w:ascii="Times New Roman" w:hAnsi="Times New Roman" w:cs="Times New Roman"/>
          <w:b/>
          <w:bCs/>
        </w:rPr>
        <w:t>Przebieg Konkursu</w:t>
      </w:r>
    </w:p>
    <w:p w14:paraId="5AA70724" w14:textId="1790B66E" w:rsidR="000F6618" w:rsidRPr="007A16E6" w:rsidRDefault="00AE5840" w:rsidP="000F6618">
      <w:pPr>
        <w:pStyle w:val="Akapitzlist"/>
        <w:numPr>
          <w:ilvl w:val="0"/>
          <w:numId w:val="7"/>
        </w:numPr>
        <w:rPr>
          <w:rFonts w:ascii="Times New Roman" w:hAnsi="Times New Roman" w:cs="Times New Roman"/>
        </w:rPr>
      </w:pPr>
      <w:r w:rsidRPr="007A16E6">
        <w:rPr>
          <w:rFonts w:ascii="Times New Roman" w:hAnsi="Times New Roman" w:cs="Times New Roman"/>
        </w:rPr>
        <w:t>Nauczyciel opiekun ucznia/uczniów</w:t>
      </w:r>
      <w:r w:rsidR="00532FA4" w:rsidRPr="007A16E6">
        <w:rPr>
          <w:rFonts w:ascii="Times New Roman" w:hAnsi="Times New Roman" w:cs="Times New Roman"/>
        </w:rPr>
        <w:t xml:space="preserve"> przesyła </w:t>
      </w:r>
      <w:r w:rsidR="000F6618" w:rsidRPr="007A16E6">
        <w:rPr>
          <w:rFonts w:ascii="Times New Roman" w:hAnsi="Times New Roman" w:cs="Times New Roman"/>
        </w:rPr>
        <w:t xml:space="preserve">prace wraz z załącznikami do regulaminu </w:t>
      </w:r>
      <w:r w:rsidR="009E05CF" w:rsidRPr="007A16E6">
        <w:rPr>
          <w:rFonts w:ascii="Times New Roman" w:hAnsi="Times New Roman" w:cs="Times New Roman"/>
        </w:rPr>
        <w:t xml:space="preserve">drogą elektroniczną </w:t>
      </w:r>
      <w:r w:rsidR="000F6618" w:rsidRPr="007A16E6">
        <w:rPr>
          <w:rFonts w:ascii="Times New Roman" w:hAnsi="Times New Roman" w:cs="Times New Roman"/>
        </w:rPr>
        <w:t xml:space="preserve">na adres właściwego Partnera lub Lidera </w:t>
      </w:r>
      <w:r w:rsidR="000F6618" w:rsidRPr="007A16E6">
        <w:rPr>
          <w:rFonts w:ascii="Times New Roman" w:hAnsi="Times New Roman" w:cs="Times New Roman"/>
          <w:b/>
          <w:bCs/>
        </w:rPr>
        <w:t>do</w:t>
      </w:r>
      <w:r w:rsidR="002F7AD6">
        <w:rPr>
          <w:rFonts w:ascii="Times New Roman" w:hAnsi="Times New Roman" w:cs="Times New Roman"/>
          <w:b/>
          <w:bCs/>
        </w:rPr>
        <w:t xml:space="preserve"> </w:t>
      </w:r>
      <w:r w:rsidR="005D71E2">
        <w:rPr>
          <w:rFonts w:ascii="Times New Roman" w:hAnsi="Times New Roman" w:cs="Times New Roman"/>
          <w:b/>
          <w:bCs/>
        </w:rPr>
        <w:t>4</w:t>
      </w:r>
      <w:r w:rsidR="002F7AD6">
        <w:rPr>
          <w:rFonts w:ascii="Times New Roman" w:hAnsi="Times New Roman" w:cs="Times New Roman"/>
          <w:b/>
          <w:bCs/>
        </w:rPr>
        <w:t xml:space="preserve"> marca</w:t>
      </w:r>
      <w:r w:rsidR="000F6BCB">
        <w:rPr>
          <w:rFonts w:ascii="Times New Roman" w:hAnsi="Times New Roman" w:cs="Times New Roman"/>
          <w:b/>
          <w:bCs/>
        </w:rPr>
        <w:t xml:space="preserve"> 202</w:t>
      </w:r>
      <w:r w:rsidR="002F7AD6">
        <w:rPr>
          <w:rFonts w:ascii="Times New Roman" w:hAnsi="Times New Roman" w:cs="Times New Roman"/>
          <w:b/>
          <w:bCs/>
        </w:rPr>
        <w:t>6</w:t>
      </w:r>
      <w:r w:rsidR="000F6618" w:rsidRPr="00102E01">
        <w:rPr>
          <w:rFonts w:ascii="Times New Roman" w:hAnsi="Times New Roman" w:cs="Times New Roman"/>
          <w:b/>
          <w:bCs/>
        </w:rPr>
        <w:t xml:space="preserve"> r.</w:t>
      </w:r>
      <w:r w:rsidR="000F6618" w:rsidRPr="00102E01">
        <w:rPr>
          <w:rFonts w:ascii="Times New Roman" w:hAnsi="Times New Roman" w:cs="Times New Roman"/>
        </w:rPr>
        <w:t xml:space="preserve"> </w:t>
      </w:r>
    </w:p>
    <w:p w14:paraId="7A296B58" w14:textId="77777777" w:rsidR="007A16E6" w:rsidRDefault="00140004" w:rsidP="005A4BF7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7A16E6">
        <w:rPr>
          <w:rFonts w:ascii="Times New Roman" w:hAnsi="Times New Roman" w:cs="Times New Roman"/>
        </w:rPr>
        <w:t>Podczas p</w:t>
      </w:r>
      <w:r w:rsidR="00FA72A9" w:rsidRPr="007A16E6">
        <w:rPr>
          <w:rFonts w:ascii="Times New Roman" w:hAnsi="Times New Roman" w:cs="Times New Roman"/>
        </w:rPr>
        <w:t>ierwsz</w:t>
      </w:r>
      <w:r w:rsidRPr="007A16E6">
        <w:rPr>
          <w:rFonts w:ascii="Times New Roman" w:hAnsi="Times New Roman" w:cs="Times New Roman"/>
        </w:rPr>
        <w:t>ego</w:t>
      </w:r>
      <w:r w:rsidR="00FA72A9" w:rsidRPr="007A16E6">
        <w:rPr>
          <w:rFonts w:ascii="Times New Roman" w:hAnsi="Times New Roman" w:cs="Times New Roman"/>
        </w:rPr>
        <w:t xml:space="preserve"> etap</w:t>
      </w:r>
      <w:r w:rsidRPr="007A16E6">
        <w:rPr>
          <w:rFonts w:ascii="Times New Roman" w:hAnsi="Times New Roman" w:cs="Times New Roman"/>
        </w:rPr>
        <w:t>u</w:t>
      </w:r>
      <w:r w:rsidR="00FA72A9" w:rsidRPr="007A16E6">
        <w:rPr>
          <w:rFonts w:ascii="Times New Roman" w:hAnsi="Times New Roman" w:cs="Times New Roman"/>
        </w:rPr>
        <w:t xml:space="preserve"> Konkursu</w:t>
      </w:r>
      <w:r w:rsidRPr="007A16E6">
        <w:rPr>
          <w:rFonts w:ascii="Times New Roman" w:hAnsi="Times New Roman" w:cs="Times New Roman"/>
        </w:rPr>
        <w:t xml:space="preserve"> </w:t>
      </w:r>
      <w:r w:rsidR="003336B2" w:rsidRPr="007A16E6">
        <w:rPr>
          <w:rFonts w:ascii="Times New Roman" w:hAnsi="Times New Roman" w:cs="Times New Roman"/>
        </w:rPr>
        <w:t xml:space="preserve">Lider oraz </w:t>
      </w:r>
      <w:r w:rsidR="00F97958" w:rsidRPr="007A16E6">
        <w:rPr>
          <w:rFonts w:ascii="Times New Roman" w:hAnsi="Times New Roman" w:cs="Times New Roman"/>
        </w:rPr>
        <w:t>Partnerzy</w:t>
      </w:r>
      <w:r w:rsidR="00571566" w:rsidRPr="007A16E6">
        <w:rPr>
          <w:rFonts w:ascii="Times New Roman" w:hAnsi="Times New Roman" w:cs="Times New Roman"/>
        </w:rPr>
        <w:t xml:space="preserve"> </w:t>
      </w:r>
      <w:r w:rsidR="005D40AC" w:rsidRPr="007A16E6">
        <w:rPr>
          <w:rFonts w:ascii="Times New Roman" w:hAnsi="Times New Roman" w:cs="Times New Roman"/>
        </w:rPr>
        <w:t xml:space="preserve">wyłaniają </w:t>
      </w:r>
      <w:r w:rsidR="00181154" w:rsidRPr="007A16E6">
        <w:rPr>
          <w:rFonts w:ascii="Times New Roman" w:hAnsi="Times New Roman" w:cs="Times New Roman"/>
        </w:rPr>
        <w:t xml:space="preserve">po </w:t>
      </w:r>
      <w:r w:rsidR="00181154" w:rsidRPr="007A16E6">
        <w:rPr>
          <w:rFonts w:ascii="Times New Roman" w:hAnsi="Times New Roman" w:cs="Times New Roman"/>
          <w:u w:val="single"/>
        </w:rPr>
        <w:t>3</w:t>
      </w:r>
      <w:r w:rsidR="00915376" w:rsidRPr="007A16E6">
        <w:rPr>
          <w:rFonts w:ascii="Times New Roman" w:hAnsi="Times New Roman" w:cs="Times New Roman"/>
          <w:u w:val="single"/>
        </w:rPr>
        <w:t xml:space="preserve"> </w:t>
      </w:r>
      <w:r w:rsidR="006515D5" w:rsidRPr="007A16E6">
        <w:rPr>
          <w:rFonts w:ascii="Times New Roman" w:hAnsi="Times New Roman" w:cs="Times New Roman"/>
          <w:u w:val="single"/>
        </w:rPr>
        <w:t xml:space="preserve">prace finałowe </w:t>
      </w:r>
      <w:r w:rsidR="002A288B" w:rsidRPr="007A16E6">
        <w:rPr>
          <w:rFonts w:ascii="Times New Roman" w:hAnsi="Times New Roman" w:cs="Times New Roman"/>
          <w:u w:val="single"/>
        </w:rPr>
        <w:t>ze swojego obszaru</w:t>
      </w:r>
      <w:r w:rsidR="002A288B" w:rsidRPr="007A16E6">
        <w:rPr>
          <w:rFonts w:ascii="Times New Roman" w:hAnsi="Times New Roman" w:cs="Times New Roman"/>
        </w:rPr>
        <w:t xml:space="preserve"> </w:t>
      </w:r>
      <w:r w:rsidR="006515D5" w:rsidRPr="007A16E6">
        <w:rPr>
          <w:rFonts w:ascii="Times New Roman" w:hAnsi="Times New Roman" w:cs="Times New Roman"/>
        </w:rPr>
        <w:t>w dwóch kategoriach</w:t>
      </w:r>
      <w:r w:rsidR="006C0204" w:rsidRPr="007A16E6">
        <w:rPr>
          <w:rFonts w:ascii="Times New Roman" w:hAnsi="Times New Roman" w:cs="Times New Roman"/>
        </w:rPr>
        <w:t xml:space="preserve"> (</w:t>
      </w:r>
      <w:r w:rsidR="0035155F" w:rsidRPr="007A16E6">
        <w:rPr>
          <w:rFonts w:ascii="Times New Roman" w:hAnsi="Times New Roman" w:cs="Times New Roman"/>
        </w:rPr>
        <w:t xml:space="preserve">3 prace </w:t>
      </w:r>
      <w:r w:rsidR="006515D5" w:rsidRPr="007A16E6">
        <w:rPr>
          <w:rFonts w:ascii="Times New Roman" w:hAnsi="Times New Roman" w:cs="Times New Roman"/>
        </w:rPr>
        <w:t xml:space="preserve">szkoła podstawowa oraz </w:t>
      </w:r>
      <w:r w:rsidR="0035155F" w:rsidRPr="007A16E6">
        <w:rPr>
          <w:rFonts w:ascii="Times New Roman" w:hAnsi="Times New Roman" w:cs="Times New Roman"/>
        </w:rPr>
        <w:t xml:space="preserve">3 prace </w:t>
      </w:r>
      <w:r w:rsidR="006515D5" w:rsidRPr="007A16E6">
        <w:rPr>
          <w:rFonts w:ascii="Times New Roman" w:hAnsi="Times New Roman" w:cs="Times New Roman"/>
        </w:rPr>
        <w:t>szkoła ponadpodstawowa</w:t>
      </w:r>
      <w:r w:rsidR="00E87896" w:rsidRPr="007A16E6">
        <w:rPr>
          <w:rFonts w:ascii="Times New Roman" w:hAnsi="Times New Roman" w:cs="Times New Roman"/>
        </w:rPr>
        <w:t>)</w:t>
      </w:r>
      <w:r w:rsidR="006515D5" w:rsidRPr="007A16E6">
        <w:rPr>
          <w:rFonts w:ascii="Times New Roman" w:hAnsi="Times New Roman" w:cs="Times New Roman"/>
        </w:rPr>
        <w:t xml:space="preserve">. </w:t>
      </w:r>
      <w:r w:rsidR="001E49D8" w:rsidRPr="007A16E6">
        <w:rPr>
          <w:rFonts w:ascii="Times New Roman" w:hAnsi="Times New Roman" w:cs="Times New Roman"/>
        </w:rPr>
        <w:t>P</w:t>
      </w:r>
      <w:r w:rsidR="00B80BB0" w:rsidRPr="007A16E6">
        <w:rPr>
          <w:rFonts w:ascii="Times New Roman" w:hAnsi="Times New Roman" w:cs="Times New Roman"/>
        </w:rPr>
        <w:t>race</w:t>
      </w:r>
      <w:r w:rsidR="00E67794" w:rsidRPr="007A16E6">
        <w:rPr>
          <w:rFonts w:ascii="Times New Roman" w:hAnsi="Times New Roman" w:cs="Times New Roman"/>
        </w:rPr>
        <w:t xml:space="preserve"> przekazują</w:t>
      </w:r>
      <w:r w:rsidR="0035155F" w:rsidRPr="007A16E6">
        <w:rPr>
          <w:rFonts w:ascii="Times New Roman" w:hAnsi="Times New Roman" w:cs="Times New Roman"/>
        </w:rPr>
        <w:t xml:space="preserve"> </w:t>
      </w:r>
      <w:r w:rsidR="00B80BB0" w:rsidRPr="007A16E6">
        <w:rPr>
          <w:rFonts w:ascii="Times New Roman" w:hAnsi="Times New Roman" w:cs="Times New Roman"/>
        </w:rPr>
        <w:t xml:space="preserve">do </w:t>
      </w:r>
      <w:r w:rsidR="00E67794" w:rsidRPr="007A16E6">
        <w:rPr>
          <w:rFonts w:ascii="Times New Roman" w:hAnsi="Times New Roman" w:cs="Times New Roman"/>
        </w:rPr>
        <w:t>Lidera</w:t>
      </w:r>
      <w:r w:rsidR="00020568" w:rsidRPr="007A16E6">
        <w:rPr>
          <w:rFonts w:ascii="Times New Roman" w:hAnsi="Times New Roman" w:cs="Times New Roman"/>
        </w:rPr>
        <w:t>.</w:t>
      </w:r>
      <w:r w:rsidR="00167F4C" w:rsidRPr="007A16E6">
        <w:rPr>
          <w:rFonts w:ascii="Times New Roman" w:hAnsi="Times New Roman" w:cs="Times New Roman"/>
        </w:rPr>
        <w:t xml:space="preserve"> Termin wpłynięcia pra</w:t>
      </w:r>
      <w:r w:rsidR="009049D4" w:rsidRPr="007A16E6">
        <w:rPr>
          <w:rFonts w:ascii="Times New Roman" w:hAnsi="Times New Roman" w:cs="Times New Roman"/>
        </w:rPr>
        <w:t xml:space="preserve">c do </w:t>
      </w:r>
      <w:r w:rsidR="00020568" w:rsidRPr="007A16E6">
        <w:rPr>
          <w:rFonts w:ascii="Times New Roman" w:hAnsi="Times New Roman" w:cs="Times New Roman"/>
        </w:rPr>
        <w:t xml:space="preserve">Lidera </w:t>
      </w:r>
      <w:r w:rsidR="009049D4" w:rsidRPr="007A16E6">
        <w:rPr>
          <w:rFonts w:ascii="Times New Roman" w:hAnsi="Times New Roman" w:cs="Times New Roman"/>
        </w:rPr>
        <w:t xml:space="preserve">mija </w:t>
      </w:r>
    </w:p>
    <w:p w14:paraId="3ECC766F" w14:textId="6EAB0572" w:rsidR="00532FA4" w:rsidRPr="00102E01" w:rsidRDefault="005D71E2" w:rsidP="007A16E6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6</w:t>
      </w:r>
      <w:r w:rsidR="002F7AD6">
        <w:rPr>
          <w:rFonts w:ascii="Times New Roman" w:hAnsi="Times New Roman" w:cs="Times New Roman"/>
          <w:b/>
          <w:bCs/>
        </w:rPr>
        <w:t xml:space="preserve"> marca</w:t>
      </w:r>
      <w:r w:rsidR="000F6BCB">
        <w:rPr>
          <w:rFonts w:ascii="Times New Roman" w:hAnsi="Times New Roman" w:cs="Times New Roman"/>
          <w:b/>
          <w:bCs/>
        </w:rPr>
        <w:t xml:space="preserve"> 202</w:t>
      </w:r>
      <w:r w:rsidR="002F7AD6">
        <w:rPr>
          <w:rFonts w:ascii="Times New Roman" w:hAnsi="Times New Roman" w:cs="Times New Roman"/>
          <w:b/>
          <w:bCs/>
        </w:rPr>
        <w:t>6</w:t>
      </w:r>
      <w:r w:rsidR="009049D4" w:rsidRPr="00102E01">
        <w:rPr>
          <w:rFonts w:ascii="Times New Roman" w:hAnsi="Times New Roman" w:cs="Times New Roman"/>
          <w:b/>
          <w:bCs/>
        </w:rPr>
        <w:t xml:space="preserve"> r</w:t>
      </w:r>
      <w:r w:rsidR="009049D4" w:rsidRPr="00102E01">
        <w:rPr>
          <w:rFonts w:ascii="Times New Roman" w:hAnsi="Times New Roman" w:cs="Times New Roman"/>
        </w:rPr>
        <w:t>.</w:t>
      </w:r>
      <w:r w:rsidR="00085ED6" w:rsidRPr="00102E01">
        <w:rPr>
          <w:rFonts w:ascii="Times New Roman" w:hAnsi="Times New Roman" w:cs="Times New Roman"/>
        </w:rPr>
        <w:t xml:space="preserve"> </w:t>
      </w:r>
    </w:p>
    <w:p w14:paraId="34DC75D5" w14:textId="2D70AFAB" w:rsidR="00085ED6" w:rsidRPr="007A16E6" w:rsidRDefault="001B5CD3" w:rsidP="005A4BF7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7A16E6">
        <w:rPr>
          <w:rFonts w:ascii="Times New Roman" w:hAnsi="Times New Roman" w:cs="Times New Roman"/>
        </w:rPr>
        <w:t xml:space="preserve">Skład komisji </w:t>
      </w:r>
      <w:r w:rsidR="004826C2" w:rsidRPr="007A16E6">
        <w:rPr>
          <w:rFonts w:ascii="Times New Roman" w:hAnsi="Times New Roman" w:cs="Times New Roman"/>
        </w:rPr>
        <w:t xml:space="preserve">konkursowej pierwszego etapu </w:t>
      </w:r>
      <w:r w:rsidR="00243C3D" w:rsidRPr="007A16E6">
        <w:rPr>
          <w:rFonts w:ascii="Times New Roman" w:hAnsi="Times New Roman" w:cs="Times New Roman"/>
        </w:rPr>
        <w:t xml:space="preserve">ustala i powołuje Dyrektor </w:t>
      </w:r>
      <w:r w:rsidR="00FF6B44" w:rsidRPr="007A16E6">
        <w:rPr>
          <w:rFonts w:ascii="Times New Roman" w:hAnsi="Times New Roman" w:cs="Times New Roman"/>
        </w:rPr>
        <w:t>właściwego Partnera.</w:t>
      </w:r>
    </w:p>
    <w:p w14:paraId="7A1B3716" w14:textId="3D689205" w:rsidR="001B2A83" w:rsidRPr="007A16E6" w:rsidRDefault="001B2A83" w:rsidP="005A4BF7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7A16E6">
        <w:rPr>
          <w:rFonts w:ascii="Times New Roman" w:hAnsi="Times New Roman" w:cs="Times New Roman"/>
        </w:rPr>
        <w:t>Kryteria oceny prac:</w:t>
      </w:r>
    </w:p>
    <w:p w14:paraId="4F39A28E" w14:textId="16B8E8BE" w:rsidR="00A41535" w:rsidRPr="007A16E6" w:rsidRDefault="009133B0" w:rsidP="00A4153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7A16E6">
        <w:rPr>
          <w:rFonts w:ascii="Times New Roman" w:hAnsi="Times New Roman" w:cs="Times New Roman"/>
        </w:rPr>
        <w:t>s</w:t>
      </w:r>
      <w:r w:rsidR="00847CD8" w:rsidRPr="007A16E6">
        <w:rPr>
          <w:rFonts w:ascii="Times New Roman" w:hAnsi="Times New Roman" w:cs="Times New Roman"/>
        </w:rPr>
        <w:t>posób realizacji tematu</w:t>
      </w:r>
      <w:r w:rsidRPr="007A16E6">
        <w:rPr>
          <w:rFonts w:ascii="Times New Roman" w:hAnsi="Times New Roman" w:cs="Times New Roman"/>
        </w:rPr>
        <w:t>,</w:t>
      </w:r>
    </w:p>
    <w:p w14:paraId="6ED82701" w14:textId="0D42BAF1" w:rsidR="009133B0" w:rsidRPr="007A16E6" w:rsidRDefault="009133B0" w:rsidP="00A4153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7A16E6">
        <w:rPr>
          <w:rFonts w:ascii="Times New Roman" w:hAnsi="Times New Roman" w:cs="Times New Roman"/>
        </w:rPr>
        <w:t>kreatywność,</w:t>
      </w:r>
    </w:p>
    <w:p w14:paraId="2E91402F" w14:textId="18C15ABD" w:rsidR="009133B0" w:rsidRDefault="009133B0" w:rsidP="00A4153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walory </w:t>
      </w:r>
      <w:r w:rsidR="0070519F">
        <w:rPr>
          <w:rFonts w:ascii="Times New Roman" w:hAnsi="Times New Roman" w:cs="Times New Roman"/>
        </w:rPr>
        <w:t xml:space="preserve">wizualne i </w:t>
      </w:r>
      <w:r>
        <w:rPr>
          <w:rFonts w:ascii="Times New Roman" w:hAnsi="Times New Roman" w:cs="Times New Roman"/>
        </w:rPr>
        <w:t>estetyczne,</w:t>
      </w:r>
    </w:p>
    <w:p w14:paraId="52E1320C" w14:textId="60AFCCE5" w:rsidR="009133B0" w:rsidRDefault="00642F23" w:rsidP="00A4153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jakość </w:t>
      </w:r>
      <w:r w:rsidR="00372D40">
        <w:rPr>
          <w:rFonts w:ascii="Times New Roman" w:hAnsi="Times New Roman" w:cs="Times New Roman"/>
        </w:rPr>
        <w:t xml:space="preserve">obrazu oraz </w:t>
      </w:r>
      <w:r>
        <w:rPr>
          <w:rFonts w:ascii="Times New Roman" w:hAnsi="Times New Roman" w:cs="Times New Roman"/>
        </w:rPr>
        <w:t>dźwięku,</w:t>
      </w:r>
    </w:p>
    <w:p w14:paraId="4AD73CF7" w14:textId="77777777" w:rsidR="00E31EFC" w:rsidRDefault="001F3246" w:rsidP="00A4153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bogactwo </w:t>
      </w:r>
      <w:r w:rsidR="00393E8C">
        <w:rPr>
          <w:rFonts w:ascii="Times New Roman" w:hAnsi="Times New Roman" w:cs="Times New Roman"/>
        </w:rPr>
        <w:t>językowe</w:t>
      </w:r>
      <w:r w:rsidR="00E31EFC">
        <w:rPr>
          <w:rFonts w:ascii="Times New Roman" w:hAnsi="Times New Roman" w:cs="Times New Roman"/>
        </w:rPr>
        <w:t>,</w:t>
      </w:r>
    </w:p>
    <w:p w14:paraId="787F5CDA" w14:textId="1BCAB6E5" w:rsidR="00642F23" w:rsidRDefault="00642F23" w:rsidP="00A4153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poprawność językowa</w:t>
      </w:r>
      <w:r w:rsidR="001F3246">
        <w:rPr>
          <w:rFonts w:ascii="Times New Roman" w:hAnsi="Times New Roman" w:cs="Times New Roman"/>
        </w:rPr>
        <w:t>,</w:t>
      </w:r>
    </w:p>
    <w:p w14:paraId="715780FC" w14:textId="56380DB0" w:rsidR="001F3246" w:rsidRPr="00CF4151" w:rsidRDefault="001F3246" w:rsidP="00A4153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zgodność z wymogami formalnymi</w:t>
      </w:r>
      <w:r w:rsidR="00AE3169">
        <w:rPr>
          <w:rFonts w:ascii="Times New Roman" w:hAnsi="Times New Roman" w:cs="Times New Roman"/>
        </w:rPr>
        <w:t>.</w:t>
      </w:r>
    </w:p>
    <w:p w14:paraId="208FF22A" w14:textId="685D7012" w:rsidR="00532FA4" w:rsidRDefault="00532FA4" w:rsidP="005A4BF7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506E37">
        <w:rPr>
          <w:rFonts w:ascii="Times New Roman" w:hAnsi="Times New Roman" w:cs="Times New Roman"/>
        </w:rPr>
        <w:t xml:space="preserve">Komisja konkursowa </w:t>
      </w:r>
      <w:r w:rsidR="00526D73">
        <w:rPr>
          <w:rFonts w:ascii="Times New Roman" w:hAnsi="Times New Roman" w:cs="Times New Roman"/>
        </w:rPr>
        <w:t xml:space="preserve">etapu drugiego finałowego </w:t>
      </w:r>
      <w:r w:rsidRPr="00506E37">
        <w:rPr>
          <w:rFonts w:ascii="Times New Roman" w:hAnsi="Times New Roman" w:cs="Times New Roman"/>
        </w:rPr>
        <w:t>pow</w:t>
      </w:r>
      <w:r w:rsidR="00C93029">
        <w:rPr>
          <w:rFonts w:ascii="Times New Roman" w:hAnsi="Times New Roman" w:cs="Times New Roman"/>
        </w:rPr>
        <w:t>oływana</w:t>
      </w:r>
      <w:r w:rsidRPr="00506E37">
        <w:rPr>
          <w:rFonts w:ascii="Times New Roman" w:hAnsi="Times New Roman" w:cs="Times New Roman"/>
        </w:rPr>
        <w:t xml:space="preserve"> jest przez Dyrektora Ośrodka Doskonalenia Nauczycieli w Kaliszu</w:t>
      </w:r>
      <w:r w:rsidR="00C93029">
        <w:rPr>
          <w:rFonts w:ascii="Times New Roman" w:hAnsi="Times New Roman" w:cs="Times New Roman"/>
        </w:rPr>
        <w:t>.</w:t>
      </w:r>
    </w:p>
    <w:p w14:paraId="2B176363" w14:textId="0668E63E" w:rsidR="00144FD0" w:rsidRPr="00506E37" w:rsidRDefault="00981D1C" w:rsidP="005A4BF7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Komisja Konkursowa</w:t>
      </w:r>
      <w:r w:rsidR="00724D31">
        <w:rPr>
          <w:rFonts w:ascii="Times New Roman" w:hAnsi="Times New Roman" w:cs="Times New Roman"/>
        </w:rPr>
        <w:t xml:space="preserve"> powołana przez Dyrektora ODN w Kaliszu wyłania laureatów spośród </w:t>
      </w:r>
      <w:r w:rsidR="00704E7A">
        <w:rPr>
          <w:rFonts w:ascii="Times New Roman" w:hAnsi="Times New Roman" w:cs="Times New Roman"/>
        </w:rPr>
        <w:t>nadesłanych przez Partnerów prac finałowych</w:t>
      </w:r>
      <w:r w:rsidR="00861277">
        <w:rPr>
          <w:rFonts w:ascii="Times New Roman" w:hAnsi="Times New Roman" w:cs="Times New Roman"/>
        </w:rPr>
        <w:t>. Laureatami Konkursu zo</w:t>
      </w:r>
      <w:r w:rsidR="00A13159">
        <w:rPr>
          <w:rFonts w:ascii="Times New Roman" w:hAnsi="Times New Roman" w:cs="Times New Roman"/>
        </w:rPr>
        <w:t>stają uczniowie  najwyżej ocenionych prac konkursowych</w:t>
      </w:r>
      <w:r w:rsidR="00791854">
        <w:rPr>
          <w:rFonts w:ascii="Times New Roman" w:hAnsi="Times New Roman" w:cs="Times New Roman"/>
        </w:rPr>
        <w:t xml:space="preserve">; </w:t>
      </w:r>
      <w:r w:rsidR="007617A3">
        <w:rPr>
          <w:rFonts w:ascii="Times New Roman" w:hAnsi="Times New Roman" w:cs="Times New Roman"/>
        </w:rPr>
        <w:t xml:space="preserve">maksymalnie </w:t>
      </w:r>
      <w:r w:rsidR="00791854">
        <w:rPr>
          <w:rFonts w:ascii="Times New Roman" w:hAnsi="Times New Roman" w:cs="Times New Roman"/>
        </w:rPr>
        <w:t xml:space="preserve">3 uczniów w kategorii szkół podstawowych oraz </w:t>
      </w:r>
      <w:r w:rsidR="007617A3">
        <w:rPr>
          <w:rFonts w:ascii="Times New Roman" w:hAnsi="Times New Roman" w:cs="Times New Roman"/>
        </w:rPr>
        <w:t xml:space="preserve">maksymalnie </w:t>
      </w:r>
      <w:r w:rsidR="00791854">
        <w:rPr>
          <w:rFonts w:ascii="Times New Roman" w:hAnsi="Times New Roman" w:cs="Times New Roman"/>
        </w:rPr>
        <w:t>3 uczniów w kategorii szkół ponadpodstawowych.</w:t>
      </w:r>
    </w:p>
    <w:p w14:paraId="1F2780A8" w14:textId="77777777" w:rsidR="00D85843" w:rsidRDefault="00532FA4" w:rsidP="005A4BF7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506E37">
        <w:rPr>
          <w:rFonts w:ascii="Times New Roman" w:hAnsi="Times New Roman" w:cs="Times New Roman"/>
        </w:rPr>
        <w:t>Rozstrzygnięcie Konkursu nastąpi</w:t>
      </w:r>
      <w:r w:rsidR="00147F59" w:rsidRPr="00506E37">
        <w:rPr>
          <w:rFonts w:ascii="Times New Roman" w:hAnsi="Times New Roman" w:cs="Times New Roman"/>
        </w:rPr>
        <w:softHyphen/>
      </w:r>
      <w:r w:rsidR="00147F59" w:rsidRPr="00506E37">
        <w:rPr>
          <w:rFonts w:ascii="Times New Roman" w:hAnsi="Times New Roman" w:cs="Times New Roman"/>
        </w:rPr>
        <w:softHyphen/>
      </w:r>
      <w:r w:rsidR="00147F59" w:rsidRPr="00506E37">
        <w:rPr>
          <w:rFonts w:ascii="Times New Roman" w:hAnsi="Times New Roman" w:cs="Times New Roman"/>
        </w:rPr>
        <w:softHyphen/>
      </w:r>
      <w:r w:rsidR="00147F59" w:rsidRPr="00506E37">
        <w:rPr>
          <w:rFonts w:ascii="Times New Roman" w:hAnsi="Times New Roman" w:cs="Times New Roman"/>
        </w:rPr>
        <w:softHyphen/>
      </w:r>
      <w:r w:rsidR="00147F59" w:rsidRPr="00506E37">
        <w:rPr>
          <w:rFonts w:ascii="Times New Roman" w:hAnsi="Times New Roman" w:cs="Times New Roman"/>
        </w:rPr>
        <w:softHyphen/>
      </w:r>
      <w:r w:rsidR="00147F59" w:rsidRPr="00506E37">
        <w:rPr>
          <w:rFonts w:ascii="Times New Roman" w:hAnsi="Times New Roman" w:cs="Times New Roman"/>
        </w:rPr>
        <w:softHyphen/>
      </w:r>
      <w:r w:rsidR="00147F59" w:rsidRPr="00506E37">
        <w:rPr>
          <w:rFonts w:ascii="Times New Roman" w:hAnsi="Times New Roman" w:cs="Times New Roman"/>
        </w:rPr>
        <w:softHyphen/>
      </w:r>
      <w:r w:rsidR="00147F59" w:rsidRPr="00506E37">
        <w:rPr>
          <w:rFonts w:ascii="Times New Roman" w:hAnsi="Times New Roman" w:cs="Times New Roman"/>
        </w:rPr>
        <w:softHyphen/>
      </w:r>
      <w:r w:rsidR="00147F59" w:rsidRPr="00506E37">
        <w:rPr>
          <w:rFonts w:ascii="Times New Roman" w:hAnsi="Times New Roman" w:cs="Times New Roman"/>
        </w:rPr>
        <w:softHyphen/>
      </w:r>
      <w:r w:rsidR="00147F59" w:rsidRPr="00506E37">
        <w:rPr>
          <w:rFonts w:ascii="Times New Roman" w:hAnsi="Times New Roman" w:cs="Times New Roman"/>
        </w:rPr>
        <w:softHyphen/>
      </w:r>
      <w:r w:rsidR="00147F59" w:rsidRPr="00506E37">
        <w:rPr>
          <w:rFonts w:ascii="Times New Roman" w:hAnsi="Times New Roman" w:cs="Times New Roman"/>
        </w:rPr>
        <w:softHyphen/>
      </w:r>
      <w:r w:rsidR="00147F59" w:rsidRPr="00506E37">
        <w:rPr>
          <w:rFonts w:ascii="Times New Roman" w:hAnsi="Times New Roman" w:cs="Times New Roman"/>
        </w:rPr>
        <w:softHyphen/>
      </w:r>
      <w:r w:rsidR="00147F59" w:rsidRPr="00506E37">
        <w:rPr>
          <w:rFonts w:ascii="Times New Roman" w:hAnsi="Times New Roman" w:cs="Times New Roman"/>
        </w:rPr>
        <w:softHyphen/>
      </w:r>
      <w:r w:rsidR="00147F59" w:rsidRPr="00506E37">
        <w:rPr>
          <w:rFonts w:ascii="Times New Roman" w:hAnsi="Times New Roman" w:cs="Times New Roman"/>
        </w:rPr>
        <w:softHyphen/>
      </w:r>
      <w:r w:rsidR="00147F59" w:rsidRPr="00506E37">
        <w:rPr>
          <w:rFonts w:ascii="Times New Roman" w:hAnsi="Times New Roman" w:cs="Times New Roman"/>
        </w:rPr>
        <w:softHyphen/>
      </w:r>
      <w:r w:rsidR="00147F59" w:rsidRPr="00506E37">
        <w:rPr>
          <w:rFonts w:ascii="Times New Roman" w:hAnsi="Times New Roman" w:cs="Times New Roman"/>
        </w:rPr>
        <w:softHyphen/>
      </w:r>
      <w:r w:rsidR="00147F59" w:rsidRPr="00506E37">
        <w:rPr>
          <w:rFonts w:ascii="Times New Roman" w:hAnsi="Times New Roman" w:cs="Times New Roman"/>
        </w:rPr>
        <w:softHyphen/>
      </w:r>
      <w:r w:rsidR="00147F59" w:rsidRPr="00506E37">
        <w:rPr>
          <w:rFonts w:ascii="Times New Roman" w:hAnsi="Times New Roman" w:cs="Times New Roman"/>
        </w:rPr>
        <w:softHyphen/>
      </w:r>
      <w:r w:rsidR="008C59AF" w:rsidRPr="00506E37">
        <w:rPr>
          <w:rFonts w:ascii="Times New Roman" w:hAnsi="Times New Roman" w:cs="Times New Roman"/>
          <w:color w:val="FF0000"/>
        </w:rPr>
        <w:t xml:space="preserve"> </w:t>
      </w:r>
      <w:r w:rsidR="008C59AF" w:rsidRPr="004F6EE7">
        <w:rPr>
          <w:rFonts w:ascii="Times New Roman" w:hAnsi="Times New Roman" w:cs="Times New Roman"/>
        </w:rPr>
        <w:t xml:space="preserve">podczas Targów Edukacyjnych </w:t>
      </w:r>
      <w:r w:rsidR="00051BD8">
        <w:rPr>
          <w:rFonts w:ascii="Times New Roman" w:hAnsi="Times New Roman" w:cs="Times New Roman"/>
        </w:rPr>
        <w:t xml:space="preserve">w </w:t>
      </w:r>
      <w:r w:rsidR="000A17C3" w:rsidRPr="004F6EE7">
        <w:rPr>
          <w:rFonts w:ascii="Times New Roman" w:hAnsi="Times New Roman" w:cs="Times New Roman"/>
        </w:rPr>
        <w:t>Pozn</w:t>
      </w:r>
      <w:r w:rsidR="000A17C3">
        <w:rPr>
          <w:rFonts w:ascii="Times New Roman" w:hAnsi="Times New Roman" w:cs="Times New Roman"/>
        </w:rPr>
        <w:t>aniu w</w:t>
      </w:r>
      <w:r w:rsidR="008C59AF" w:rsidRPr="004F6EE7">
        <w:rPr>
          <w:rFonts w:ascii="Times New Roman" w:hAnsi="Times New Roman" w:cs="Times New Roman"/>
        </w:rPr>
        <w:t xml:space="preserve"> </w:t>
      </w:r>
      <w:r w:rsidR="00D85843">
        <w:rPr>
          <w:rFonts w:ascii="Times New Roman" w:hAnsi="Times New Roman" w:cs="Times New Roman"/>
        </w:rPr>
        <w:t xml:space="preserve">marcu </w:t>
      </w:r>
    </w:p>
    <w:p w14:paraId="4D4A0295" w14:textId="47E06514" w:rsidR="00532FA4" w:rsidRDefault="008C59AF" w:rsidP="00155D34">
      <w:pPr>
        <w:pStyle w:val="Akapitzlist"/>
        <w:jc w:val="both"/>
        <w:rPr>
          <w:rFonts w:ascii="Times New Roman" w:hAnsi="Times New Roman" w:cs="Times New Roman"/>
        </w:rPr>
      </w:pPr>
      <w:r w:rsidRPr="004F6EE7">
        <w:rPr>
          <w:rFonts w:ascii="Times New Roman" w:hAnsi="Times New Roman" w:cs="Times New Roman"/>
        </w:rPr>
        <w:t>202</w:t>
      </w:r>
      <w:r w:rsidR="007617A3">
        <w:rPr>
          <w:rFonts w:ascii="Times New Roman" w:hAnsi="Times New Roman" w:cs="Times New Roman"/>
        </w:rPr>
        <w:t>6</w:t>
      </w:r>
      <w:r w:rsidR="000A17C3">
        <w:rPr>
          <w:rFonts w:ascii="Times New Roman" w:hAnsi="Times New Roman" w:cs="Times New Roman"/>
        </w:rPr>
        <w:t xml:space="preserve"> r</w:t>
      </w:r>
      <w:r w:rsidRPr="004F6EE7">
        <w:rPr>
          <w:rFonts w:ascii="Times New Roman" w:hAnsi="Times New Roman" w:cs="Times New Roman"/>
        </w:rPr>
        <w:t>.</w:t>
      </w:r>
      <w:r w:rsidR="00954E7B">
        <w:rPr>
          <w:rFonts w:ascii="Times New Roman" w:hAnsi="Times New Roman" w:cs="Times New Roman"/>
        </w:rPr>
        <w:t xml:space="preserve"> </w:t>
      </w:r>
      <w:r w:rsidR="00CC5CD7">
        <w:rPr>
          <w:rFonts w:ascii="Times New Roman" w:hAnsi="Times New Roman" w:cs="Times New Roman"/>
        </w:rPr>
        <w:t xml:space="preserve">Nauczyciele autorów </w:t>
      </w:r>
      <w:r w:rsidR="00954E7B">
        <w:rPr>
          <w:rFonts w:ascii="Times New Roman" w:hAnsi="Times New Roman" w:cs="Times New Roman"/>
        </w:rPr>
        <w:t xml:space="preserve">prac finałowych </w:t>
      </w:r>
      <w:r w:rsidR="003155C9">
        <w:rPr>
          <w:rFonts w:ascii="Times New Roman" w:hAnsi="Times New Roman" w:cs="Times New Roman"/>
        </w:rPr>
        <w:t>zostaną poinformowani o dokładnym terminie.</w:t>
      </w:r>
    </w:p>
    <w:p w14:paraId="59FBF956" w14:textId="45B84D2E" w:rsidR="00DF79B6" w:rsidRPr="00AC594C" w:rsidRDefault="00D76670" w:rsidP="00AC594C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Decyzje Komisji</w:t>
      </w:r>
      <w:r w:rsidR="00AC594C">
        <w:rPr>
          <w:rFonts w:ascii="Times New Roman" w:hAnsi="Times New Roman" w:cs="Times New Roman"/>
        </w:rPr>
        <w:t xml:space="preserve"> Konkursowych są ostateczne i nie podlegają </w:t>
      </w:r>
      <w:r w:rsidR="00421F14">
        <w:rPr>
          <w:rFonts w:ascii="Times New Roman" w:hAnsi="Times New Roman" w:cs="Times New Roman"/>
        </w:rPr>
        <w:t>odwołan</w:t>
      </w:r>
      <w:r w:rsidR="001028FC">
        <w:rPr>
          <w:rFonts w:ascii="Times New Roman" w:hAnsi="Times New Roman" w:cs="Times New Roman"/>
        </w:rPr>
        <w:t>iu</w:t>
      </w:r>
      <w:r w:rsidR="00AC594C">
        <w:rPr>
          <w:rFonts w:ascii="Times New Roman" w:hAnsi="Times New Roman" w:cs="Times New Roman"/>
        </w:rPr>
        <w:t>.</w:t>
      </w:r>
    </w:p>
    <w:p w14:paraId="2B51F95A" w14:textId="0FED5447" w:rsidR="00532FA4" w:rsidRPr="00506E37" w:rsidRDefault="00EF21E1" w:rsidP="005A4BF7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Laureaci Konkursu otrzymują </w:t>
      </w:r>
      <w:r w:rsidR="001028FC">
        <w:rPr>
          <w:rFonts w:ascii="Times New Roman" w:hAnsi="Times New Roman" w:cs="Times New Roman"/>
        </w:rPr>
        <w:t>dyplomy oraz</w:t>
      </w:r>
      <w:r w:rsidR="001028FC" w:rsidRPr="00256CD9">
        <w:rPr>
          <w:rFonts w:ascii="Times New Roman" w:hAnsi="Times New Roman" w:cs="Times New Roman"/>
        </w:rPr>
        <w:t xml:space="preserve"> </w:t>
      </w:r>
      <w:r w:rsidR="007A16E6" w:rsidRPr="00256CD9">
        <w:rPr>
          <w:rFonts w:ascii="Times New Roman" w:hAnsi="Times New Roman" w:cs="Times New Roman"/>
        </w:rPr>
        <w:t xml:space="preserve">wartościowe </w:t>
      </w:r>
      <w:r w:rsidR="001028FC">
        <w:rPr>
          <w:rFonts w:ascii="Times New Roman" w:hAnsi="Times New Roman" w:cs="Times New Roman"/>
        </w:rPr>
        <w:t>nagrody rzeczowe.</w:t>
      </w:r>
    </w:p>
    <w:p w14:paraId="02D7C8C4" w14:textId="77777777" w:rsidR="00532FA4" w:rsidRPr="00506E37" w:rsidRDefault="00532FA4" w:rsidP="00532FA4">
      <w:pPr>
        <w:pStyle w:val="Akapitzlist"/>
        <w:rPr>
          <w:rFonts w:ascii="Times New Roman" w:hAnsi="Times New Roman" w:cs="Times New Roman"/>
        </w:rPr>
      </w:pPr>
    </w:p>
    <w:p w14:paraId="2B3DBD3A" w14:textId="77777777" w:rsidR="00532FA4" w:rsidRPr="00506E37" w:rsidRDefault="00532FA4" w:rsidP="00532FA4">
      <w:pPr>
        <w:pStyle w:val="Akapitzlist"/>
        <w:rPr>
          <w:rFonts w:ascii="Times New Roman" w:hAnsi="Times New Roman" w:cs="Times New Roman"/>
        </w:rPr>
      </w:pPr>
    </w:p>
    <w:p w14:paraId="7A91327C" w14:textId="3B4CB533" w:rsidR="00532FA4" w:rsidRDefault="00816627" w:rsidP="00816627">
      <w:pPr>
        <w:jc w:val="center"/>
        <w:rPr>
          <w:rFonts w:ascii="Times New Roman" w:hAnsi="Times New Roman" w:cs="Times New Roman"/>
          <w:b/>
          <w:bCs/>
        </w:rPr>
      </w:pPr>
      <w:bookmarkStart w:id="1" w:name="_Hlk121344519"/>
      <w:r w:rsidRPr="00816627">
        <w:rPr>
          <w:rFonts w:ascii="Times New Roman" w:hAnsi="Times New Roman" w:cs="Times New Roman"/>
          <w:b/>
          <w:bCs/>
        </w:rPr>
        <w:t>§</w:t>
      </w:r>
      <w:r w:rsidR="00B20D1D">
        <w:rPr>
          <w:rFonts w:ascii="Times New Roman" w:hAnsi="Times New Roman" w:cs="Times New Roman"/>
          <w:b/>
          <w:bCs/>
        </w:rPr>
        <w:t>5</w:t>
      </w:r>
    </w:p>
    <w:bookmarkEnd w:id="1"/>
    <w:p w14:paraId="5C83C350" w14:textId="77777777" w:rsidR="00E564C1" w:rsidRPr="00E564C1" w:rsidRDefault="00E564C1" w:rsidP="00E564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E564C1">
        <w:rPr>
          <w:rFonts w:ascii="Times New Roman" w:eastAsia="Times New Roman" w:hAnsi="Times New Roman" w:cs="Times New Roman"/>
          <w:b/>
          <w:lang w:eastAsia="pl-PL"/>
        </w:rPr>
        <w:t>Zasady przetwarzania danych osobowych</w:t>
      </w:r>
    </w:p>
    <w:p w14:paraId="45E8CEB8" w14:textId="77777777" w:rsidR="00E564C1" w:rsidRPr="00E564C1" w:rsidRDefault="00E564C1" w:rsidP="00E564C1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14:paraId="0F4F4FF3" w14:textId="77777777" w:rsidR="00E564C1" w:rsidRPr="00E564C1" w:rsidRDefault="00E564C1" w:rsidP="00E564C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564C1">
        <w:rPr>
          <w:rFonts w:ascii="Times New Roman" w:eastAsia="Times New Roman" w:hAnsi="Times New Roman" w:cs="Times New Roman"/>
          <w:lang w:eastAsia="pl-PL"/>
        </w:rPr>
        <w:t>Administratorami danych osobowych w zakresie w jakim zostały one przekazane przez uczestników konkursu są:</w:t>
      </w:r>
    </w:p>
    <w:p w14:paraId="4435B4DA" w14:textId="327B9653" w:rsidR="005E1CDF" w:rsidRDefault="005E1CDF" w:rsidP="00E564C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E1CDF">
        <w:rPr>
          <w:rFonts w:ascii="Times New Roman" w:eastAsia="Times New Roman" w:hAnsi="Times New Roman" w:cs="Times New Roman"/>
          <w:lang w:eastAsia="pl-PL"/>
        </w:rPr>
        <w:t>Ośrodek Doskonalenia Nauczycieli w Kaliszu, ul. Wrocławska 182, 62-800 Kalisz</w:t>
      </w:r>
      <w:r>
        <w:rPr>
          <w:rFonts w:ascii="Times New Roman" w:eastAsia="Times New Roman" w:hAnsi="Times New Roman" w:cs="Times New Roman"/>
          <w:lang w:eastAsia="pl-PL"/>
        </w:rPr>
        <w:t>,</w:t>
      </w:r>
    </w:p>
    <w:p w14:paraId="70BACE5A" w14:textId="718631E9" w:rsidR="00E564C1" w:rsidRPr="00E564C1" w:rsidRDefault="00E564C1" w:rsidP="00E564C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564C1">
        <w:rPr>
          <w:rFonts w:ascii="Times New Roman" w:eastAsia="Times New Roman" w:hAnsi="Times New Roman" w:cs="Times New Roman"/>
          <w:lang w:eastAsia="pl-PL"/>
        </w:rPr>
        <w:t>Centrum Doskonalenia Nauczycieli w Lesznie, ul. Chrobrego 15 64-100 Leszno,</w:t>
      </w:r>
    </w:p>
    <w:p w14:paraId="498B51EC" w14:textId="77777777" w:rsidR="00E564C1" w:rsidRPr="00E564C1" w:rsidRDefault="00E564C1" w:rsidP="00E564C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564C1">
        <w:rPr>
          <w:rFonts w:ascii="Times New Roman" w:eastAsia="Times New Roman" w:hAnsi="Times New Roman" w:cs="Times New Roman"/>
          <w:lang w:eastAsia="pl-PL"/>
        </w:rPr>
        <w:t>Centrum Doskonalenia Nauczycieli w Koninie, ul Sosnowa 14, 62-510 Konin,</w:t>
      </w:r>
    </w:p>
    <w:p w14:paraId="00D2B510" w14:textId="77777777" w:rsidR="00E564C1" w:rsidRPr="00E564C1" w:rsidRDefault="00E564C1" w:rsidP="00E564C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564C1">
        <w:rPr>
          <w:rFonts w:ascii="Times New Roman" w:eastAsia="Times New Roman" w:hAnsi="Times New Roman" w:cs="Times New Roman"/>
          <w:lang w:eastAsia="pl-PL"/>
        </w:rPr>
        <w:t>Centrum Doskonalenia Nauczycieli w Pile, ul. Bydgoska 21, 64-920 Piła,</w:t>
      </w:r>
    </w:p>
    <w:p w14:paraId="6BE84B3D" w14:textId="117C0111" w:rsidR="00E564C1" w:rsidRPr="00E564C1" w:rsidRDefault="00E564C1" w:rsidP="005E1CDF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564C1">
        <w:rPr>
          <w:rFonts w:ascii="Times New Roman" w:eastAsia="Times New Roman" w:hAnsi="Times New Roman" w:cs="Times New Roman"/>
          <w:lang w:eastAsia="pl-PL"/>
        </w:rPr>
        <w:t>Ośrodek Doskonalenia Nauczycieli w Poznaniu, ul. Górecka 1, 60-201 Poznań</w:t>
      </w:r>
      <w:r w:rsidR="005E1CDF">
        <w:rPr>
          <w:rFonts w:ascii="Times New Roman" w:eastAsia="Times New Roman" w:hAnsi="Times New Roman" w:cs="Times New Roman"/>
          <w:lang w:eastAsia="pl-PL"/>
        </w:rPr>
        <w:t>.</w:t>
      </w:r>
    </w:p>
    <w:p w14:paraId="499B4295" w14:textId="77777777" w:rsidR="00E564C1" w:rsidRPr="00E564C1" w:rsidRDefault="00E564C1" w:rsidP="00E564C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564C1">
        <w:rPr>
          <w:rFonts w:ascii="Times New Roman" w:eastAsia="Times New Roman" w:hAnsi="Times New Roman" w:cs="Times New Roman"/>
          <w:lang w:eastAsia="pl-PL"/>
        </w:rPr>
        <w:t>Dane osobowe uczestników są przetwarzane w celach:</w:t>
      </w:r>
    </w:p>
    <w:p w14:paraId="64562113" w14:textId="2AF9D713" w:rsidR="00E564C1" w:rsidRPr="00E564C1" w:rsidRDefault="00E564C1" w:rsidP="00E564C1">
      <w:pPr>
        <w:numPr>
          <w:ilvl w:val="1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564C1">
        <w:rPr>
          <w:rFonts w:ascii="Times New Roman" w:eastAsia="Times New Roman" w:hAnsi="Times New Roman" w:cs="Times New Roman"/>
          <w:lang w:eastAsia="pl-PL"/>
        </w:rPr>
        <w:t xml:space="preserve">przeprowadzenia, rozstrzygnięcia i rozliczenia </w:t>
      </w:r>
      <w:r w:rsidR="00B6125B">
        <w:rPr>
          <w:rFonts w:ascii="Times New Roman" w:eastAsia="Times New Roman" w:hAnsi="Times New Roman" w:cs="Times New Roman"/>
          <w:lang w:eastAsia="pl-PL"/>
        </w:rPr>
        <w:t xml:space="preserve">Wielkopolskiego Konkursu Filmowego </w:t>
      </w:r>
      <w:r w:rsidR="00B6125B" w:rsidRPr="00B6125B">
        <w:rPr>
          <w:rFonts w:ascii="Times New Roman" w:eastAsia="Times New Roman" w:hAnsi="Times New Roman" w:cs="Times New Roman"/>
          <w:i/>
          <w:iCs/>
          <w:lang w:eastAsia="pl-PL"/>
        </w:rPr>
        <w:t xml:space="preserve">I love my country – the </w:t>
      </w:r>
      <w:proofErr w:type="spellStart"/>
      <w:r w:rsidR="00B6125B" w:rsidRPr="00B6125B">
        <w:rPr>
          <w:rFonts w:ascii="Times New Roman" w:eastAsia="Times New Roman" w:hAnsi="Times New Roman" w:cs="Times New Roman"/>
          <w:i/>
          <w:iCs/>
          <w:lang w:eastAsia="pl-PL"/>
        </w:rPr>
        <w:t>beauty</w:t>
      </w:r>
      <w:proofErr w:type="spellEnd"/>
      <w:r w:rsidR="00B6125B" w:rsidRPr="00B6125B">
        <w:rPr>
          <w:rFonts w:ascii="Times New Roman" w:eastAsia="Times New Roman" w:hAnsi="Times New Roman" w:cs="Times New Roman"/>
          <w:i/>
          <w:iCs/>
          <w:lang w:eastAsia="pl-PL"/>
        </w:rPr>
        <w:t xml:space="preserve"> of Wielkopolska</w:t>
      </w:r>
      <w:r w:rsidRPr="00E564C1">
        <w:rPr>
          <w:rFonts w:ascii="Times New Roman" w:eastAsia="Times New Roman" w:hAnsi="Times New Roman" w:cs="Times New Roman"/>
          <w:lang w:eastAsia="pl-PL"/>
        </w:rPr>
        <w:t xml:space="preserve">, </w:t>
      </w:r>
    </w:p>
    <w:p w14:paraId="573FB2AA" w14:textId="77777777" w:rsidR="00E564C1" w:rsidRPr="00E564C1" w:rsidRDefault="00E564C1" w:rsidP="00E564C1">
      <w:pPr>
        <w:numPr>
          <w:ilvl w:val="1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564C1">
        <w:rPr>
          <w:rFonts w:ascii="Times New Roman" w:eastAsia="Times New Roman" w:hAnsi="Times New Roman" w:cs="Times New Roman"/>
          <w:lang w:eastAsia="pl-PL"/>
        </w:rPr>
        <w:t>archiwalnych,</w:t>
      </w:r>
    </w:p>
    <w:p w14:paraId="41B5F8A7" w14:textId="77777777" w:rsidR="00E564C1" w:rsidRPr="00E564C1" w:rsidRDefault="00E564C1" w:rsidP="00E564C1">
      <w:pPr>
        <w:numPr>
          <w:ilvl w:val="1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564C1">
        <w:rPr>
          <w:rFonts w:ascii="Times New Roman" w:eastAsia="Times New Roman" w:hAnsi="Times New Roman" w:cs="Times New Roman"/>
          <w:lang w:eastAsia="pl-PL"/>
        </w:rPr>
        <w:t>promocji Województwa Wielkopolskiego z wykorzystaniem wizerunku.</w:t>
      </w:r>
    </w:p>
    <w:p w14:paraId="7D10F0C9" w14:textId="77777777" w:rsidR="00E564C1" w:rsidRPr="00E564C1" w:rsidRDefault="00E564C1" w:rsidP="00E564C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564C1">
        <w:rPr>
          <w:rFonts w:ascii="Times New Roman" w:eastAsia="Times New Roman" w:hAnsi="Times New Roman" w:cs="Times New Roman"/>
          <w:lang w:eastAsia="pl-PL"/>
        </w:rPr>
        <w:t>Dane osobowe uczestników przetwarzane będą:</w:t>
      </w:r>
    </w:p>
    <w:p w14:paraId="0DF25239" w14:textId="77777777" w:rsidR="00E564C1" w:rsidRPr="00E564C1" w:rsidRDefault="00E564C1" w:rsidP="00E564C1">
      <w:pPr>
        <w:numPr>
          <w:ilvl w:val="1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564C1">
        <w:rPr>
          <w:rFonts w:ascii="Times New Roman" w:eastAsia="Times New Roman" w:hAnsi="Times New Roman" w:cs="Times New Roman"/>
          <w:lang w:eastAsia="pl-PL"/>
        </w:rPr>
        <w:t>na podstawie wyrażonej przez uczestników lub ich opiekunów prawnych zgody,                        w zakresie wykorzystania wizerunku;</w:t>
      </w:r>
    </w:p>
    <w:p w14:paraId="24490A48" w14:textId="77777777" w:rsidR="00E564C1" w:rsidRPr="00E564C1" w:rsidRDefault="00E564C1" w:rsidP="00E564C1">
      <w:pPr>
        <w:numPr>
          <w:ilvl w:val="1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564C1">
        <w:rPr>
          <w:rFonts w:ascii="Times New Roman" w:eastAsia="Times New Roman" w:hAnsi="Times New Roman" w:cs="Times New Roman"/>
          <w:lang w:eastAsia="pl-PL"/>
        </w:rPr>
        <w:t>w związku z wypełnieniem obowiązków prawnych ciążących na administratorze danych;</w:t>
      </w:r>
    </w:p>
    <w:p w14:paraId="211C4121" w14:textId="77777777" w:rsidR="00E564C1" w:rsidRPr="00E564C1" w:rsidRDefault="00E564C1" w:rsidP="00E564C1">
      <w:pPr>
        <w:numPr>
          <w:ilvl w:val="1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564C1">
        <w:rPr>
          <w:rFonts w:ascii="Times New Roman" w:eastAsia="Times New Roman" w:hAnsi="Times New Roman" w:cs="Times New Roman"/>
          <w:lang w:eastAsia="pl-PL"/>
        </w:rPr>
        <w:t>w związku z realizacją zadania publicznego.</w:t>
      </w:r>
    </w:p>
    <w:p w14:paraId="53FB41B7" w14:textId="77777777" w:rsidR="00E564C1" w:rsidRPr="00E564C1" w:rsidRDefault="00E564C1" w:rsidP="00E564C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564C1">
        <w:rPr>
          <w:rFonts w:ascii="Times New Roman" w:eastAsia="Times New Roman" w:hAnsi="Times New Roman" w:cs="Times New Roman"/>
          <w:lang w:eastAsia="pl-PL"/>
        </w:rPr>
        <w:t xml:space="preserve">W sprawach związanych z przetwarzaniem danych osobowych można kontaktować się </w:t>
      </w:r>
      <w:r w:rsidRPr="00E564C1">
        <w:rPr>
          <w:rFonts w:ascii="Times New Roman" w:eastAsia="Times New Roman" w:hAnsi="Times New Roman" w:cs="Times New Roman"/>
          <w:lang w:eastAsia="pl-PL"/>
        </w:rPr>
        <w:br/>
        <w:t>z administratorami danych osobowych wskazanych w §6 pkt. 1.</w:t>
      </w:r>
    </w:p>
    <w:p w14:paraId="6914E232" w14:textId="77777777" w:rsidR="00E564C1" w:rsidRPr="00E564C1" w:rsidRDefault="00E564C1" w:rsidP="00E564C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564C1">
        <w:rPr>
          <w:rFonts w:ascii="Times New Roman" w:eastAsia="Times New Roman" w:hAnsi="Times New Roman" w:cs="Times New Roman"/>
          <w:lang w:eastAsia="pl-PL"/>
        </w:rPr>
        <w:t>Dane osobowe przetwarzane będą przez okres 10 lat zgodnie z Instrukcją Kancelaryjną.</w:t>
      </w:r>
    </w:p>
    <w:p w14:paraId="61367466" w14:textId="77777777" w:rsidR="00E564C1" w:rsidRPr="00E564C1" w:rsidRDefault="00E564C1" w:rsidP="00E564C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564C1">
        <w:rPr>
          <w:rFonts w:ascii="Times New Roman" w:eastAsia="Times New Roman" w:hAnsi="Times New Roman" w:cs="Times New Roman"/>
          <w:lang w:eastAsia="pl-PL"/>
        </w:rPr>
        <w:t>Podanie danych osobowych jest warunkiem umownym, a ich niepodanie skutkuje brakiem możliwości realizacji celów, dla których są gromadzone.</w:t>
      </w:r>
    </w:p>
    <w:p w14:paraId="011C5DE7" w14:textId="77777777" w:rsidR="00E564C1" w:rsidRPr="00E564C1" w:rsidRDefault="00E564C1" w:rsidP="00E564C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564C1">
        <w:rPr>
          <w:rFonts w:ascii="Times New Roman" w:eastAsia="Times New Roman" w:hAnsi="Times New Roman" w:cs="Times New Roman"/>
          <w:lang w:eastAsia="pl-PL"/>
        </w:rPr>
        <w:t>Uczestnik ma prawo do cofnięcia zgody na przetwarzanie danych osobowych oraz usunięcia danych osobowych, w przypadku o którym mowa w pkt. 3a.</w:t>
      </w:r>
    </w:p>
    <w:p w14:paraId="384B0929" w14:textId="77777777" w:rsidR="00E564C1" w:rsidRPr="00E564C1" w:rsidRDefault="00E564C1" w:rsidP="00E564C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564C1">
        <w:rPr>
          <w:rFonts w:ascii="Times New Roman" w:eastAsia="Times New Roman" w:hAnsi="Times New Roman" w:cs="Times New Roman"/>
          <w:lang w:eastAsia="pl-PL"/>
        </w:rPr>
        <w:t>Uczestnikowi przysługuje prawo do dostępu do danych osobowych, ich sprostowania lub ograniczenia przetwarzania.</w:t>
      </w:r>
    </w:p>
    <w:p w14:paraId="31AB441C" w14:textId="77777777" w:rsidR="00E564C1" w:rsidRPr="00E564C1" w:rsidRDefault="00E564C1" w:rsidP="00E564C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564C1">
        <w:rPr>
          <w:rFonts w:ascii="Times New Roman" w:eastAsia="Times New Roman" w:hAnsi="Times New Roman" w:cs="Times New Roman"/>
          <w:lang w:eastAsia="pl-PL"/>
        </w:rPr>
        <w:t>Uczestnikowi przysługuje prawo do wniesienia skargi do organu nadzorczego tj. Prezesa Urzędu Ochrony Danych Osobowych.</w:t>
      </w:r>
    </w:p>
    <w:p w14:paraId="1260BFCA" w14:textId="77777777" w:rsidR="00E564C1" w:rsidRPr="00E564C1" w:rsidRDefault="00E564C1" w:rsidP="00E564C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564C1">
        <w:rPr>
          <w:rFonts w:ascii="Times New Roman" w:eastAsia="Times New Roman" w:hAnsi="Times New Roman" w:cs="Times New Roman"/>
          <w:lang w:eastAsia="pl-PL"/>
        </w:rPr>
        <w:t>W przypadku uzyskania przez uczestnika tytułu laureata dane osobowe w zakresie: imię, nazwisko, wizerunek, nazwa szkoły, będą podawane do publicznej wiadomości.</w:t>
      </w:r>
    </w:p>
    <w:p w14:paraId="24AA6527" w14:textId="77777777" w:rsidR="00E564C1" w:rsidRPr="00E564C1" w:rsidRDefault="00E564C1" w:rsidP="00E564C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564C1">
        <w:rPr>
          <w:rFonts w:ascii="Times New Roman" w:eastAsia="Times New Roman" w:hAnsi="Times New Roman" w:cs="Times New Roman"/>
          <w:lang w:eastAsia="pl-PL"/>
        </w:rPr>
        <w:t>Dane osobowe finalistów będą udostępnione Kapitule Konkursowej.</w:t>
      </w:r>
    </w:p>
    <w:p w14:paraId="6E4E98CA" w14:textId="77777777" w:rsidR="00E564C1" w:rsidRDefault="00E564C1" w:rsidP="00816627">
      <w:pPr>
        <w:jc w:val="center"/>
        <w:rPr>
          <w:rFonts w:ascii="Times New Roman" w:hAnsi="Times New Roman" w:cs="Times New Roman"/>
          <w:b/>
          <w:bCs/>
        </w:rPr>
      </w:pPr>
    </w:p>
    <w:p w14:paraId="2353C989" w14:textId="33ED4874" w:rsidR="00455927" w:rsidRDefault="00455927" w:rsidP="00455927">
      <w:pPr>
        <w:jc w:val="center"/>
        <w:rPr>
          <w:rFonts w:ascii="Times New Roman" w:hAnsi="Times New Roman" w:cs="Times New Roman"/>
          <w:b/>
          <w:bCs/>
        </w:rPr>
      </w:pPr>
      <w:r w:rsidRPr="00816627">
        <w:rPr>
          <w:rFonts w:ascii="Times New Roman" w:hAnsi="Times New Roman" w:cs="Times New Roman"/>
          <w:b/>
          <w:bCs/>
        </w:rPr>
        <w:t>§</w:t>
      </w:r>
      <w:r>
        <w:rPr>
          <w:rFonts w:ascii="Times New Roman" w:hAnsi="Times New Roman" w:cs="Times New Roman"/>
          <w:b/>
          <w:bCs/>
        </w:rPr>
        <w:t>6</w:t>
      </w:r>
    </w:p>
    <w:p w14:paraId="3EE14CE9" w14:textId="212F1A5C" w:rsidR="00816627" w:rsidRDefault="00816627" w:rsidP="0081662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Postanowienia końcowe</w:t>
      </w:r>
    </w:p>
    <w:p w14:paraId="64D6D1B9" w14:textId="3A47F52E" w:rsidR="00B20D1D" w:rsidRDefault="00B20D1D" w:rsidP="00B20D1D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Sprawy nieuregulowane niniejszym regulaminem rozstrzyga Organizator.</w:t>
      </w:r>
    </w:p>
    <w:p w14:paraId="2E84F7D0" w14:textId="407871D0" w:rsidR="00A6759E" w:rsidRDefault="00A6759E" w:rsidP="00B20D1D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Załącznikami do niniejszego regulaminu są:</w:t>
      </w:r>
    </w:p>
    <w:p w14:paraId="5C1AC7FC" w14:textId="7D7A5F70" w:rsidR="00A6759E" w:rsidRDefault="00B97AD4" w:rsidP="00B97AD4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i/>
          <w:iCs/>
        </w:rPr>
      </w:pPr>
      <w:bookmarkStart w:id="2" w:name="_Hlk121340165"/>
      <w:r w:rsidRPr="001971C9">
        <w:rPr>
          <w:rFonts w:ascii="Times New Roman" w:hAnsi="Times New Roman" w:cs="Times New Roman"/>
          <w:b/>
          <w:bCs/>
        </w:rPr>
        <w:t>Karta zgłoszenia</w:t>
      </w:r>
      <w:r>
        <w:rPr>
          <w:rFonts w:ascii="Times New Roman" w:hAnsi="Times New Roman" w:cs="Times New Roman"/>
        </w:rPr>
        <w:t xml:space="preserve"> do </w:t>
      </w:r>
      <w:r w:rsidRPr="00B97AD4">
        <w:rPr>
          <w:rFonts w:ascii="Times New Roman" w:hAnsi="Times New Roman" w:cs="Times New Roman"/>
        </w:rPr>
        <w:t>Wielkopolskiego Konkursu Filmowego</w:t>
      </w:r>
      <w:r>
        <w:rPr>
          <w:rFonts w:ascii="Times New Roman" w:hAnsi="Times New Roman" w:cs="Times New Roman"/>
        </w:rPr>
        <w:t xml:space="preserve"> </w:t>
      </w:r>
      <w:r w:rsidRPr="00B97AD4">
        <w:rPr>
          <w:rFonts w:ascii="Times New Roman" w:hAnsi="Times New Roman" w:cs="Times New Roman"/>
          <w:i/>
          <w:iCs/>
        </w:rPr>
        <w:t xml:space="preserve">I love my country – the </w:t>
      </w:r>
      <w:proofErr w:type="spellStart"/>
      <w:r w:rsidRPr="00B97AD4">
        <w:rPr>
          <w:rFonts w:ascii="Times New Roman" w:hAnsi="Times New Roman" w:cs="Times New Roman"/>
          <w:i/>
          <w:iCs/>
        </w:rPr>
        <w:t>beauty</w:t>
      </w:r>
      <w:proofErr w:type="spellEnd"/>
      <w:r w:rsidRPr="00B97AD4">
        <w:rPr>
          <w:rFonts w:ascii="Times New Roman" w:hAnsi="Times New Roman" w:cs="Times New Roman"/>
          <w:i/>
          <w:iCs/>
        </w:rPr>
        <w:t xml:space="preserve"> of Wielkopolska</w:t>
      </w:r>
      <w:bookmarkEnd w:id="2"/>
      <w:r w:rsidR="00BD25F7">
        <w:rPr>
          <w:rFonts w:ascii="Times New Roman" w:hAnsi="Times New Roman" w:cs="Times New Roman"/>
          <w:i/>
          <w:iCs/>
        </w:rPr>
        <w:t>,</w:t>
      </w:r>
    </w:p>
    <w:p w14:paraId="50C37C04" w14:textId="021255AD" w:rsidR="00F8311E" w:rsidRPr="00F8311E" w:rsidRDefault="00F8311E" w:rsidP="00F8311E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i/>
          <w:iCs/>
        </w:rPr>
      </w:pPr>
      <w:bookmarkStart w:id="3" w:name="_Hlk121340441"/>
      <w:r w:rsidRPr="001971C9">
        <w:rPr>
          <w:rFonts w:ascii="Times New Roman" w:hAnsi="Times New Roman" w:cs="Times New Roman"/>
          <w:b/>
          <w:bCs/>
        </w:rPr>
        <w:t>Karta oceny</w:t>
      </w:r>
      <w:r w:rsidRPr="00F8311E">
        <w:rPr>
          <w:rFonts w:ascii="Times New Roman" w:hAnsi="Times New Roman" w:cs="Times New Roman"/>
          <w:i/>
          <w:iCs/>
        </w:rPr>
        <w:t xml:space="preserve"> Wielkopolskiego Konkursu Filmowego I love my country – the </w:t>
      </w:r>
      <w:proofErr w:type="spellStart"/>
      <w:r w:rsidRPr="00F8311E">
        <w:rPr>
          <w:rFonts w:ascii="Times New Roman" w:hAnsi="Times New Roman" w:cs="Times New Roman"/>
          <w:i/>
          <w:iCs/>
        </w:rPr>
        <w:t>beauty</w:t>
      </w:r>
      <w:proofErr w:type="spellEnd"/>
      <w:r w:rsidRPr="00F8311E">
        <w:rPr>
          <w:rFonts w:ascii="Times New Roman" w:hAnsi="Times New Roman" w:cs="Times New Roman"/>
          <w:i/>
          <w:iCs/>
        </w:rPr>
        <w:t xml:space="preserve"> of Wielkopolska</w:t>
      </w:r>
      <w:bookmarkEnd w:id="3"/>
      <w:r>
        <w:rPr>
          <w:rFonts w:ascii="Times New Roman" w:hAnsi="Times New Roman" w:cs="Times New Roman"/>
          <w:i/>
          <w:iCs/>
        </w:rPr>
        <w:t>,</w:t>
      </w:r>
    </w:p>
    <w:p w14:paraId="138B690A" w14:textId="7D7B47B1" w:rsidR="00F334BD" w:rsidRPr="00DA4828" w:rsidRDefault="00AA4D35" w:rsidP="00F334BD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i/>
          <w:iCs/>
        </w:rPr>
      </w:pPr>
      <w:bookmarkStart w:id="4" w:name="_Hlk121341103"/>
      <w:r w:rsidRPr="001971C9">
        <w:rPr>
          <w:rFonts w:ascii="Times New Roman" w:hAnsi="Times New Roman" w:cs="Times New Roman"/>
          <w:b/>
          <w:bCs/>
        </w:rPr>
        <w:t xml:space="preserve">Protokół </w:t>
      </w:r>
      <w:r w:rsidR="00F334BD" w:rsidRPr="001971C9">
        <w:rPr>
          <w:rFonts w:ascii="Times New Roman" w:hAnsi="Times New Roman" w:cs="Times New Roman"/>
          <w:b/>
          <w:bCs/>
        </w:rPr>
        <w:t>pierwszego etapu</w:t>
      </w:r>
      <w:r w:rsidR="00F334BD" w:rsidRPr="00F334BD">
        <w:rPr>
          <w:rFonts w:ascii="Times New Roman" w:hAnsi="Times New Roman" w:cs="Times New Roman"/>
        </w:rPr>
        <w:t xml:space="preserve"> Wielkopolskiego Konkursu Filmowego </w:t>
      </w:r>
      <w:r w:rsidR="00F334BD" w:rsidRPr="00DA4828">
        <w:rPr>
          <w:rFonts w:ascii="Times New Roman" w:hAnsi="Times New Roman" w:cs="Times New Roman"/>
          <w:i/>
          <w:iCs/>
        </w:rPr>
        <w:t xml:space="preserve">I love my country – the </w:t>
      </w:r>
      <w:proofErr w:type="spellStart"/>
      <w:r w:rsidR="00F334BD" w:rsidRPr="00DA4828">
        <w:rPr>
          <w:rFonts w:ascii="Times New Roman" w:hAnsi="Times New Roman" w:cs="Times New Roman"/>
          <w:i/>
          <w:iCs/>
        </w:rPr>
        <w:t>beauty</w:t>
      </w:r>
      <w:proofErr w:type="spellEnd"/>
      <w:r w:rsidR="00F334BD" w:rsidRPr="00DA4828">
        <w:rPr>
          <w:rFonts w:ascii="Times New Roman" w:hAnsi="Times New Roman" w:cs="Times New Roman"/>
          <w:i/>
          <w:iCs/>
        </w:rPr>
        <w:t xml:space="preserve"> of Wielkopolska</w:t>
      </w:r>
      <w:bookmarkEnd w:id="4"/>
      <w:r w:rsidR="00BD25F7">
        <w:rPr>
          <w:rFonts w:ascii="Times New Roman" w:hAnsi="Times New Roman" w:cs="Times New Roman"/>
          <w:i/>
          <w:iCs/>
        </w:rPr>
        <w:t>,</w:t>
      </w:r>
    </w:p>
    <w:p w14:paraId="1314E4AA" w14:textId="1C54D4FA" w:rsidR="00DA4828" w:rsidRDefault="00DA4828" w:rsidP="00DA4828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i/>
          <w:iCs/>
        </w:rPr>
      </w:pPr>
      <w:r w:rsidRPr="001971C9">
        <w:rPr>
          <w:rFonts w:ascii="Times New Roman" w:hAnsi="Times New Roman" w:cs="Times New Roman"/>
          <w:b/>
          <w:bCs/>
        </w:rPr>
        <w:t>Protokół etapu finałowego</w:t>
      </w:r>
      <w:r>
        <w:rPr>
          <w:rFonts w:ascii="Times New Roman" w:hAnsi="Times New Roman" w:cs="Times New Roman"/>
        </w:rPr>
        <w:t xml:space="preserve"> </w:t>
      </w:r>
      <w:r w:rsidRPr="00DA4828">
        <w:rPr>
          <w:rFonts w:ascii="Times New Roman" w:hAnsi="Times New Roman" w:cs="Times New Roman"/>
        </w:rPr>
        <w:t xml:space="preserve">Wielkopolskiego Konkursu Filmowego </w:t>
      </w:r>
      <w:r w:rsidRPr="00DA4828">
        <w:rPr>
          <w:rFonts w:ascii="Times New Roman" w:hAnsi="Times New Roman" w:cs="Times New Roman"/>
          <w:i/>
          <w:iCs/>
        </w:rPr>
        <w:t xml:space="preserve">I love my country – the </w:t>
      </w:r>
      <w:proofErr w:type="spellStart"/>
      <w:r w:rsidRPr="00DA4828">
        <w:rPr>
          <w:rFonts w:ascii="Times New Roman" w:hAnsi="Times New Roman" w:cs="Times New Roman"/>
          <w:i/>
          <w:iCs/>
        </w:rPr>
        <w:t>beauty</w:t>
      </w:r>
      <w:proofErr w:type="spellEnd"/>
      <w:r w:rsidRPr="00DA4828">
        <w:rPr>
          <w:rFonts w:ascii="Times New Roman" w:hAnsi="Times New Roman" w:cs="Times New Roman"/>
          <w:i/>
          <w:iCs/>
        </w:rPr>
        <w:t xml:space="preserve"> of Wielkopolska</w:t>
      </w:r>
      <w:r w:rsidR="00BD25F7">
        <w:rPr>
          <w:rFonts w:ascii="Times New Roman" w:hAnsi="Times New Roman" w:cs="Times New Roman"/>
          <w:i/>
          <w:iCs/>
        </w:rPr>
        <w:t>.</w:t>
      </w:r>
    </w:p>
    <w:p w14:paraId="0EBF7FDC" w14:textId="094BA27E" w:rsidR="001D626C" w:rsidRPr="00F8311E" w:rsidRDefault="001D626C" w:rsidP="00F8311E">
      <w:pPr>
        <w:ind w:left="720"/>
        <w:rPr>
          <w:rFonts w:ascii="Times New Roman" w:hAnsi="Times New Roman" w:cs="Times New Roman"/>
          <w:i/>
          <w:iCs/>
        </w:rPr>
      </w:pPr>
    </w:p>
    <w:p w14:paraId="332A4154" w14:textId="66496DB0" w:rsidR="00B97AD4" w:rsidRPr="00B97AD4" w:rsidRDefault="00B97AD4" w:rsidP="00DA4828">
      <w:pPr>
        <w:pStyle w:val="Akapitzlist"/>
        <w:ind w:left="1080"/>
        <w:rPr>
          <w:rFonts w:ascii="Times New Roman" w:hAnsi="Times New Roman" w:cs="Times New Roman"/>
        </w:rPr>
      </w:pPr>
    </w:p>
    <w:p w14:paraId="204092BE" w14:textId="77777777" w:rsidR="00816627" w:rsidRPr="00BD25F7" w:rsidRDefault="00816627" w:rsidP="00816627">
      <w:pPr>
        <w:jc w:val="center"/>
        <w:rPr>
          <w:rFonts w:ascii="Times New Roman" w:hAnsi="Times New Roman" w:cs="Times New Roman"/>
          <w:i/>
          <w:iCs/>
        </w:rPr>
      </w:pPr>
    </w:p>
    <w:p w14:paraId="40573B2B" w14:textId="77777777" w:rsidR="00B20D1D" w:rsidRPr="00B97AD4" w:rsidRDefault="00B20D1D" w:rsidP="00816627">
      <w:pPr>
        <w:jc w:val="center"/>
        <w:rPr>
          <w:rFonts w:ascii="Times New Roman" w:hAnsi="Times New Roman" w:cs="Times New Roman"/>
          <w:b/>
          <w:bCs/>
        </w:rPr>
      </w:pPr>
    </w:p>
    <w:p w14:paraId="2F4ABCC7" w14:textId="77777777" w:rsidR="00532FA4" w:rsidRPr="00B97AD4" w:rsidRDefault="00532FA4" w:rsidP="00532FA4">
      <w:pPr>
        <w:rPr>
          <w:rFonts w:ascii="Times New Roman" w:hAnsi="Times New Roman" w:cs="Times New Roman"/>
        </w:rPr>
      </w:pPr>
      <w:r w:rsidRPr="00B97AD4">
        <w:rPr>
          <w:rFonts w:ascii="Times New Roman" w:hAnsi="Times New Roman" w:cs="Times New Roman"/>
        </w:rPr>
        <w:t xml:space="preserve">           </w:t>
      </w:r>
    </w:p>
    <w:p w14:paraId="6138F056" w14:textId="77777777" w:rsidR="00532FA4" w:rsidRPr="00B97AD4" w:rsidRDefault="00532FA4" w:rsidP="00532FA4">
      <w:pPr>
        <w:rPr>
          <w:rFonts w:ascii="Times New Roman" w:hAnsi="Times New Roman" w:cs="Times New Roman"/>
        </w:rPr>
      </w:pPr>
    </w:p>
    <w:p w14:paraId="60690F79" w14:textId="77777777" w:rsidR="00563A1E" w:rsidRPr="00B97AD4" w:rsidRDefault="00563A1E" w:rsidP="00413FEB">
      <w:pPr>
        <w:rPr>
          <w:rFonts w:ascii="Times New Roman" w:hAnsi="Times New Roman" w:cs="Times New Roman"/>
        </w:rPr>
      </w:pPr>
    </w:p>
    <w:p w14:paraId="7CC3628E" w14:textId="77777777" w:rsidR="00506E37" w:rsidRDefault="00506E37" w:rsidP="00413FEB">
      <w:pPr>
        <w:rPr>
          <w:rFonts w:ascii="Times New Roman" w:hAnsi="Times New Roman" w:cs="Times New Roman"/>
        </w:rPr>
      </w:pPr>
    </w:p>
    <w:p w14:paraId="7ABE8C32" w14:textId="77777777" w:rsidR="001864BF" w:rsidRDefault="001864BF" w:rsidP="00413FEB">
      <w:pPr>
        <w:rPr>
          <w:rFonts w:ascii="Times New Roman" w:hAnsi="Times New Roman" w:cs="Times New Roman"/>
        </w:rPr>
      </w:pPr>
    </w:p>
    <w:p w14:paraId="79F9DF58" w14:textId="77777777" w:rsidR="001864BF" w:rsidRDefault="001864BF" w:rsidP="00413FEB">
      <w:pPr>
        <w:rPr>
          <w:rFonts w:ascii="Times New Roman" w:hAnsi="Times New Roman" w:cs="Times New Roman"/>
        </w:rPr>
      </w:pPr>
    </w:p>
    <w:p w14:paraId="73149890" w14:textId="77777777" w:rsidR="001864BF" w:rsidRDefault="001864BF" w:rsidP="00413FEB">
      <w:pPr>
        <w:rPr>
          <w:rFonts w:ascii="Times New Roman" w:hAnsi="Times New Roman" w:cs="Times New Roman"/>
        </w:rPr>
      </w:pPr>
    </w:p>
    <w:p w14:paraId="0BC49DFB" w14:textId="77777777" w:rsidR="001864BF" w:rsidRDefault="001864BF" w:rsidP="00413FEB">
      <w:pPr>
        <w:rPr>
          <w:rFonts w:ascii="Times New Roman" w:hAnsi="Times New Roman" w:cs="Times New Roman"/>
        </w:rPr>
      </w:pPr>
    </w:p>
    <w:p w14:paraId="7BCC431E" w14:textId="77777777" w:rsidR="001864BF" w:rsidRDefault="001864BF" w:rsidP="00413FEB">
      <w:pPr>
        <w:rPr>
          <w:rFonts w:ascii="Times New Roman" w:hAnsi="Times New Roman" w:cs="Times New Roman"/>
        </w:rPr>
      </w:pPr>
    </w:p>
    <w:p w14:paraId="044915C9" w14:textId="77777777" w:rsidR="001864BF" w:rsidRDefault="001864BF" w:rsidP="00413FEB">
      <w:pPr>
        <w:rPr>
          <w:rFonts w:ascii="Times New Roman" w:hAnsi="Times New Roman" w:cs="Times New Roman"/>
        </w:rPr>
      </w:pPr>
    </w:p>
    <w:p w14:paraId="531E30E7" w14:textId="77777777" w:rsidR="001864BF" w:rsidRDefault="001864BF" w:rsidP="00413FEB">
      <w:pPr>
        <w:rPr>
          <w:rFonts w:ascii="Times New Roman" w:hAnsi="Times New Roman" w:cs="Times New Roman"/>
        </w:rPr>
      </w:pPr>
    </w:p>
    <w:p w14:paraId="7682817E" w14:textId="77777777" w:rsidR="008342B5" w:rsidRDefault="008342B5" w:rsidP="00413FEB">
      <w:pPr>
        <w:rPr>
          <w:rFonts w:ascii="Times New Roman" w:hAnsi="Times New Roman" w:cs="Times New Roman"/>
        </w:rPr>
      </w:pPr>
    </w:p>
    <w:p w14:paraId="56BBC4BD" w14:textId="77777777" w:rsidR="008342B5" w:rsidRDefault="008342B5" w:rsidP="00413FEB">
      <w:pPr>
        <w:rPr>
          <w:rFonts w:ascii="Times New Roman" w:hAnsi="Times New Roman" w:cs="Times New Roman"/>
        </w:rPr>
      </w:pPr>
    </w:p>
    <w:p w14:paraId="0AC67FCA" w14:textId="77777777" w:rsidR="008342B5" w:rsidRDefault="008342B5" w:rsidP="00413FEB">
      <w:pPr>
        <w:rPr>
          <w:rFonts w:ascii="Times New Roman" w:hAnsi="Times New Roman" w:cs="Times New Roman"/>
        </w:rPr>
      </w:pPr>
    </w:p>
    <w:p w14:paraId="1B4DEE95" w14:textId="77777777" w:rsidR="008342B5" w:rsidRDefault="008342B5" w:rsidP="00413FEB">
      <w:pPr>
        <w:rPr>
          <w:rFonts w:ascii="Times New Roman" w:hAnsi="Times New Roman" w:cs="Times New Roman"/>
        </w:rPr>
      </w:pPr>
    </w:p>
    <w:p w14:paraId="363D646D" w14:textId="77777777" w:rsidR="008342B5" w:rsidRDefault="008342B5" w:rsidP="00413FEB">
      <w:pPr>
        <w:rPr>
          <w:rFonts w:ascii="Times New Roman" w:hAnsi="Times New Roman" w:cs="Times New Roman"/>
        </w:rPr>
      </w:pPr>
    </w:p>
    <w:p w14:paraId="5017E195" w14:textId="77777777" w:rsidR="008342B5" w:rsidRDefault="008342B5" w:rsidP="00413FEB">
      <w:pPr>
        <w:rPr>
          <w:rFonts w:ascii="Times New Roman" w:hAnsi="Times New Roman" w:cs="Times New Roman"/>
        </w:rPr>
      </w:pPr>
    </w:p>
    <w:p w14:paraId="11D78587" w14:textId="77777777" w:rsidR="008342B5" w:rsidRDefault="008342B5" w:rsidP="00413FEB">
      <w:pPr>
        <w:rPr>
          <w:rFonts w:ascii="Times New Roman" w:hAnsi="Times New Roman" w:cs="Times New Roman"/>
        </w:rPr>
      </w:pPr>
    </w:p>
    <w:p w14:paraId="61EB5506" w14:textId="77777777" w:rsidR="001864BF" w:rsidRDefault="001864BF" w:rsidP="00413FEB">
      <w:pPr>
        <w:rPr>
          <w:rFonts w:ascii="Times New Roman" w:hAnsi="Times New Roman" w:cs="Times New Roman"/>
        </w:rPr>
      </w:pPr>
    </w:p>
    <w:p w14:paraId="7899E244" w14:textId="77777777" w:rsidR="001864BF" w:rsidRPr="001864BF" w:rsidRDefault="001864BF" w:rsidP="001864BF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Załącznik nr 1</w:t>
      </w:r>
    </w:p>
    <w:p w14:paraId="428A3926" w14:textId="77777777" w:rsidR="001864BF" w:rsidRPr="001864BF" w:rsidRDefault="001864BF" w:rsidP="001864BF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BBF36C1" w14:textId="269FC6EE" w:rsidR="001864BF" w:rsidRPr="001864BF" w:rsidRDefault="001864BF" w:rsidP="001864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pl-PL"/>
        </w:rPr>
      </w:pPr>
      <w:r w:rsidRPr="001864B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Karta zgłoszenia do </w:t>
      </w:r>
      <w:bookmarkStart w:id="5" w:name="_Hlk121340257"/>
      <w:r w:rsidRPr="001864B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Wielkopolskiego Konkursu Filmowego </w:t>
      </w:r>
      <w:r w:rsidRPr="001864BF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pl-PL"/>
        </w:rPr>
        <w:t xml:space="preserve">I love my country – the </w:t>
      </w:r>
      <w:proofErr w:type="spellStart"/>
      <w:r w:rsidRPr="001864BF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pl-PL"/>
        </w:rPr>
        <w:t>beauty</w:t>
      </w:r>
      <w:proofErr w:type="spellEnd"/>
      <w:r w:rsidRPr="001864BF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pl-PL"/>
        </w:rPr>
        <w:t xml:space="preserve"> of Wielkopolska</w:t>
      </w:r>
      <w:bookmarkEnd w:id="5"/>
    </w:p>
    <w:p w14:paraId="01A45CB0" w14:textId="77777777" w:rsidR="001864BF" w:rsidRPr="001864BF" w:rsidRDefault="001864BF" w:rsidP="001864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98485DC" w14:textId="77777777" w:rsidR="001864BF" w:rsidRPr="001864BF" w:rsidRDefault="001864BF" w:rsidP="001864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C100C10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864B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Dane uczestnika</w:t>
      </w:r>
    </w:p>
    <w:tbl>
      <w:tblPr>
        <w:tblStyle w:val="Tabela-Siatka"/>
        <w:tblW w:w="9181" w:type="dxa"/>
        <w:tblLook w:val="04A0" w:firstRow="1" w:lastRow="0" w:firstColumn="1" w:lastColumn="0" w:noHBand="0" w:noVBand="1"/>
      </w:tblPr>
      <w:tblGrid>
        <w:gridCol w:w="2667"/>
        <w:gridCol w:w="6514"/>
      </w:tblGrid>
      <w:tr w:rsidR="001864BF" w:rsidRPr="001864BF" w14:paraId="3044D227" w14:textId="77777777" w:rsidTr="000C4EF7">
        <w:trPr>
          <w:trHeight w:val="606"/>
        </w:trPr>
        <w:tc>
          <w:tcPr>
            <w:tcW w:w="2667" w:type="dxa"/>
          </w:tcPr>
          <w:p w14:paraId="5EAB7733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1864B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Imię</w:t>
            </w:r>
          </w:p>
        </w:tc>
        <w:tc>
          <w:tcPr>
            <w:tcW w:w="6514" w:type="dxa"/>
          </w:tcPr>
          <w:p w14:paraId="7308B641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1864BF" w:rsidRPr="001864BF" w14:paraId="3F9C384F" w14:textId="77777777" w:rsidTr="000C4EF7">
        <w:trPr>
          <w:trHeight w:val="606"/>
        </w:trPr>
        <w:tc>
          <w:tcPr>
            <w:tcW w:w="2667" w:type="dxa"/>
          </w:tcPr>
          <w:p w14:paraId="5B3EE36E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1864B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Nazwisko</w:t>
            </w:r>
          </w:p>
        </w:tc>
        <w:tc>
          <w:tcPr>
            <w:tcW w:w="6514" w:type="dxa"/>
          </w:tcPr>
          <w:p w14:paraId="16A7D4D2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1864BF" w:rsidRPr="001864BF" w14:paraId="2013018C" w14:textId="77777777" w:rsidTr="000C4EF7">
        <w:trPr>
          <w:trHeight w:val="619"/>
        </w:trPr>
        <w:tc>
          <w:tcPr>
            <w:tcW w:w="2667" w:type="dxa"/>
          </w:tcPr>
          <w:p w14:paraId="6728F521" w14:textId="15BE2337" w:rsidR="001864BF" w:rsidRPr="001864BF" w:rsidRDefault="000C4EF7" w:rsidP="001864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Klasa </w:t>
            </w:r>
          </w:p>
        </w:tc>
        <w:tc>
          <w:tcPr>
            <w:tcW w:w="6514" w:type="dxa"/>
          </w:tcPr>
          <w:p w14:paraId="2950E94D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</w:tbl>
    <w:p w14:paraId="777895CA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8176383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864B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Szkoła</w:t>
      </w:r>
    </w:p>
    <w:tbl>
      <w:tblPr>
        <w:tblStyle w:val="Tabela-Siatka"/>
        <w:tblW w:w="9204" w:type="dxa"/>
        <w:tblLook w:val="04A0" w:firstRow="1" w:lastRow="0" w:firstColumn="1" w:lastColumn="0" w:noHBand="0" w:noVBand="1"/>
      </w:tblPr>
      <w:tblGrid>
        <w:gridCol w:w="2680"/>
        <w:gridCol w:w="6524"/>
      </w:tblGrid>
      <w:tr w:rsidR="001864BF" w:rsidRPr="001864BF" w14:paraId="11BD6800" w14:textId="77777777" w:rsidTr="00585FF5">
        <w:trPr>
          <w:trHeight w:val="601"/>
        </w:trPr>
        <w:tc>
          <w:tcPr>
            <w:tcW w:w="2680" w:type="dxa"/>
          </w:tcPr>
          <w:p w14:paraId="64517F9D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1864B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Nazwa</w:t>
            </w:r>
          </w:p>
        </w:tc>
        <w:tc>
          <w:tcPr>
            <w:tcW w:w="6523" w:type="dxa"/>
          </w:tcPr>
          <w:p w14:paraId="2599A0E0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1864BF" w:rsidRPr="001864BF" w14:paraId="07DDAC61" w14:textId="77777777" w:rsidTr="00585FF5">
        <w:trPr>
          <w:trHeight w:val="601"/>
        </w:trPr>
        <w:tc>
          <w:tcPr>
            <w:tcW w:w="2680" w:type="dxa"/>
          </w:tcPr>
          <w:p w14:paraId="2A4B8B70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1864B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Ulica</w:t>
            </w:r>
          </w:p>
        </w:tc>
        <w:tc>
          <w:tcPr>
            <w:tcW w:w="6523" w:type="dxa"/>
          </w:tcPr>
          <w:p w14:paraId="2F310D72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1864BF" w:rsidRPr="001864BF" w14:paraId="17EC8806" w14:textId="77777777" w:rsidTr="00585FF5">
        <w:trPr>
          <w:trHeight w:val="614"/>
        </w:trPr>
        <w:tc>
          <w:tcPr>
            <w:tcW w:w="2680" w:type="dxa"/>
          </w:tcPr>
          <w:p w14:paraId="5E2AB02C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1864B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Miejscowość</w:t>
            </w:r>
          </w:p>
        </w:tc>
        <w:tc>
          <w:tcPr>
            <w:tcW w:w="6523" w:type="dxa"/>
          </w:tcPr>
          <w:p w14:paraId="26B564E6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1864BF" w:rsidRPr="001864BF" w14:paraId="30678F17" w14:textId="77777777" w:rsidTr="00585FF5">
        <w:trPr>
          <w:trHeight w:val="601"/>
        </w:trPr>
        <w:tc>
          <w:tcPr>
            <w:tcW w:w="2680" w:type="dxa"/>
          </w:tcPr>
          <w:p w14:paraId="682B180F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1864B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Telefon</w:t>
            </w:r>
          </w:p>
        </w:tc>
        <w:tc>
          <w:tcPr>
            <w:tcW w:w="6523" w:type="dxa"/>
          </w:tcPr>
          <w:p w14:paraId="5846D509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</w:tbl>
    <w:p w14:paraId="0FE93083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7FF6CC2E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864B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Opiekun/nauczyciel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546"/>
        <w:gridCol w:w="6663"/>
      </w:tblGrid>
      <w:tr w:rsidR="001864BF" w:rsidRPr="001864BF" w14:paraId="124C0012" w14:textId="77777777" w:rsidTr="00585FF5">
        <w:trPr>
          <w:trHeight w:val="806"/>
        </w:trPr>
        <w:tc>
          <w:tcPr>
            <w:tcW w:w="2546" w:type="dxa"/>
          </w:tcPr>
          <w:p w14:paraId="3A040290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1864B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Imię </w:t>
            </w:r>
          </w:p>
        </w:tc>
        <w:tc>
          <w:tcPr>
            <w:tcW w:w="6662" w:type="dxa"/>
          </w:tcPr>
          <w:p w14:paraId="46E31FE9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1864BF" w:rsidRPr="001864BF" w14:paraId="4C333CF3" w14:textId="77777777" w:rsidTr="00585FF5">
        <w:trPr>
          <w:trHeight w:val="806"/>
        </w:trPr>
        <w:tc>
          <w:tcPr>
            <w:tcW w:w="2546" w:type="dxa"/>
          </w:tcPr>
          <w:p w14:paraId="08AB5E87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1864B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Nazwisko</w:t>
            </w:r>
          </w:p>
        </w:tc>
        <w:tc>
          <w:tcPr>
            <w:tcW w:w="6662" w:type="dxa"/>
          </w:tcPr>
          <w:p w14:paraId="3156060F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1864BF" w:rsidRPr="001864BF" w14:paraId="55BA3410" w14:textId="77777777" w:rsidTr="00585FF5">
        <w:trPr>
          <w:trHeight w:val="419"/>
        </w:trPr>
        <w:tc>
          <w:tcPr>
            <w:tcW w:w="2546" w:type="dxa"/>
          </w:tcPr>
          <w:p w14:paraId="64B60566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1864B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e-mail</w:t>
            </w:r>
          </w:p>
        </w:tc>
        <w:tc>
          <w:tcPr>
            <w:tcW w:w="6662" w:type="dxa"/>
          </w:tcPr>
          <w:p w14:paraId="35FA1311" w14:textId="77777777" w:rsidR="001864BF" w:rsidRPr="001864BF" w:rsidRDefault="001864BF" w:rsidP="001864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</w:tbl>
    <w:p w14:paraId="636C2F30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5B3B6C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F038928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864B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Partner, na którego adres wysyłana jest karta zgłoszeniowa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546"/>
        <w:gridCol w:w="6663"/>
      </w:tblGrid>
      <w:tr w:rsidR="001864BF" w:rsidRPr="001864BF" w14:paraId="02B39A06" w14:textId="77777777" w:rsidTr="00585FF5">
        <w:trPr>
          <w:trHeight w:val="589"/>
        </w:trPr>
        <w:tc>
          <w:tcPr>
            <w:tcW w:w="2546" w:type="dxa"/>
          </w:tcPr>
          <w:p w14:paraId="75B1A516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1864B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Nazwa</w:t>
            </w:r>
          </w:p>
        </w:tc>
        <w:tc>
          <w:tcPr>
            <w:tcW w:w="6662" w:type="dxa"/>
          </w:tcPr>
          <w:p w14:paraId="3B172A03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864BF" w:rsidRPr="001864BF" w14:paraId="09A16B44" w14:textId="77777777" w:rsidTr="00585FF5">
        <w:trPr>
          <w:trHeight w:val="555"/>
        </w:trPr>
        <w:tc>
          <w:tcPr>
            <w:tcW w:w="2546" w:type="dxa"/>
          </w:tcPr>
          <w:p w14:paraId="3F287EFE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1864B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Adres</w:t>
            </w:r>
          </w:p>
        </w:tc>
        <w:tc>
          <w:tcPr>
            <w:tcW w:w="6662" w:type="dxa"/>
          </w:tcPr>
          <w:p w14:paraId="0F9CB391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109CBBEA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E1B9ED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A6A298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B897D4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A58E77" w14:textId="77777777" w:rsidR="001864BF" w:rsidRPr="001864BF" w:rsidRDefault="001864BF" w:rsidP="001864BF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65714AA" w14:textId="77777777" w:rsidR="001864BF" w:rsidRPr="001864BF" w:rsidRDefault="001864BF" w:rsidP="001864BF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5C0A8C2" w14:textId="6C42544E" w:rsidR="001864BF" w:rsidRPr="001864BF" w:rsidRDefault="001864BF" w:rsidP="001864BF">
      <w:pPr>
        <w:numPr>
          <w:ilvl w:val="0"/>
          <w:numId w:val="12"/>
        </w:numPr>
        <w:spacing w:after="0" w:line="36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1864BF">
        <w:rPr>
          <w:rFonts w:ascii="Times New Roman" w:eastAsia="Times New Roman" w:hAnsi="Times New Roman" w:cs="Times New Roman"/>
          <w:lang w:eastAsia="pl-PL"/>
        </w:rPr>
        <w:lastRenderedPageBreak/>
        <w:t xml:space="preserve">Oświadczam, że zapoznałem się z regulaminem konkursu i znane mi są warunki uczestnictwa w </w:t>
      </w:r>
      <w:r w:rsidR="00EF4171" w:rsidRPr="00EF4171">
        <w:rPr>
          <w:rFonts w:ascii="Times New Roman" w:eastAsia="Times New Roman" w:hAnsi="Times New Roman" w:cs="Times New Roman"/>
          <w:lang w:eastAsia="pl-PL"/>
        </w:rPr>
        <w:t>Wielkopolski</w:t>
      </w:r>
      <w:r w:rsidR="00EF4171">
        <w:rPr>
          <w:rFonts w:ascii="Times New Roman" w:eastAsia="Times New Roman" w:hAnsi="Times New Roman" w:cs="Times New Roman"/>
          <w:lang w:eastAsia="pl-PL"/>
        </w:rPr>
        <w:t>m</w:t>
      </w:r>
      <w:r w:rsidR="00EF4171" w:rsidRPr="00EF4171">
        <w:rPr>
          <w:rFonts w:ascii="Times New Roman" w:eastAsia="Times New Roman" w:hAnsi="Times New Roman" w:cs="Times New Roman"/>
          <w:lang w:eastAsia="pl-PL"/>
        </w:rPr>
        <w:t xml:space="preserve"> Konkurs</w:t>
      </w:r>
      <w:r w:rsidR="00EF4171">
        <w:rPr>
          <w:rFonts w:ascii="Times New Roman" w:eastAsia="Times New Roman" w:hAnsi="Times New Roman" w:cs="Times New Roman"/>
          <w:lang w:eastAsia="pl-PL"/>
        </w:rPr>
        <w:t>ie</w:t>
      </w:r>
      <w:r w:rsidR="00EF4171" w:rsidRPr="00EF4171">
        <w:rPr>
          <w:rFonts w:ascii="Times New Roman" w:eastAsia="Times New Roman" w:hAnsi="Times New Roman" w:cs="Times New Roman"/>
          <w:lang w:eastAsia="pl-PL"/>
        </w:rPr>
        <w:t xml:space="preserve"> Filmow</w:t>
      </w:r>
      <w:r w:rsidR="00EF4171">
        <w:rPr>
          <w:rFonts w:ascii="Times New Roman" w:eastAsia="Times New Roman" w:hAnsi="Times New Roman" w:cs="Times New Roman"/>
          <w:lang w:eastAsia="pl-PL"/>
        </w:rPr>
        <w:t>ym</w:t>
      </w:r>
      <w:r w:rsidR="00EF4171" w:rsidRPr="00EF4171">
        <w:rPr>
          <w:rFonts w:ascii="Times New Roman" w:eastAsia="Times New Roman" w:hAnsi="Times New Roman" w:cs="Times New Roman"/>
          <w:lang w:eastAsia="pl-PL"/>
        </w:rPr>
        <w:t xml:space="preserve"> </w:t>
      </w:r>
      <w:r w:rsidR="00EF4171" w:rsidRPr="00EF4171">
        <w:rPr>
          <w:rFonts w:ascii="Times New Roman" w:eastAsia="Times New Roman" w:hAnsi="Times New Roman" w:cs="Times New Roman"/>
          <w:i/>
          <w:iCs/>
          <w:lang w:eastAsia="pl-PL"/>
        </w:rPr>
        <w:t xml:space="preserve">I love my country – the </w:t>
      </w:r>
      <w:proofErr w:type="spellStart"/>
      <w:r w:rsidR="00EF4171" w:rsidRPr="00EF4171">
        <w:rPr>
          <w:rFonts w:ascii="Times New Roman" w:eastAsia="Times New Roman" w:hAnsi="Times New Roman" w:cs="Times New Roman"/>
          <w:i/>
          <w:iCs/>
          <w:lang w:eastAsia="pl-PL"/>
        </w:rPr>
        <w:t>beauty</w:t>
      </w:r>
      <w:proofErr w:type="spellEnd"/>
      <w:r w:rsidR="00EF4171" w:rsidRPr="00EF4171">
        <w:rPr>
          <w:rFonts w:ascii="Times New Roman" w:eastAsia="Times New Roman" w:hAnsi="Times New Roman" w:cs="Times New Roman"/>
          <w:i/>
          <w:iCs/>
          <w:lang w:eastAsia="pl-PL"/>
        </w:rPr>
        <w:t xml:space="preserve"> of Wielkopolska</w:t>
      </w:r>
      <w:r w:rsidR="00EF4171">
        <w:rPr>
          <w:rFonts w:ascii="Times New Roman" w:eastAsia="Times New Roman" w:hAnsi="Times New Roman" w:cs="Times New Roman"/>
          <w:i/>
          <w:iCs/>
          <w:lang w:eastAsia="pl-PL"/>
        </w:rPr>
        <w:t>.</w:t>
      </w:r>
    </w:p>
    <w:p w14:paraId="1B16DCA4" w14:textId="77777777" w:rsidR="001864BF" w:rsidRPr="001864BF" w:rsidRDefault="001864BF" w:rsidP="001864BF">
      <w:pPr>
        <w:numPr>
          <w:ilvl w:val="0"/>
          <w:numId w:val="12"/>
        </w:numPr>
        <w:spacing w:after="0" w:line="36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1864BF">
        <w:rPr>
          <w:rFonts w:ascii="Times New Roman" w:eastAsia="Times New Roman" w:hAnsi="Times New Roman" w:cs="Times New Roman"/>
          <w:lang w:eastAsia="pl-PL"/>
        </w:rPr>
        <w:t>Potwierdzam prawidłowość informacji przedstawionych w formularzu zgłoszeniowym i ich zgodność ze stanem na dzień złożenia w karcie zgłoszenia.</w:t>
      </w:r>
    </w:p>
    <w:p w14:paraId="571B41F7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BBE7806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864BF">
        <w:rPr>
          <w:rFonts w:ascii="Times New Roman" w:eastAsia="Times New Roman" w:hAnsi="Times New Roman" w:cs="Times New Roman"/>
          <w:lang w:eastAsia="pl-PL"/>
        </w:rPr>
        <w:t>……………………………......</w:t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  <w:t xml:space="preserve">           ……………………………......</w:t>
      </w:r>
    </w:p>
    <w:p w14:paraId="650F491B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1864BF">
        <w:rPr>
          <w:rFonts w:ascii="Times New Roman" w:eastAsia="Times New Roman" w:hAnsi="Times New Roman" w:cs="Times New Roman"/>
          <w:lang w:eastAsia="pl-PL"/>
        </w:rPr>
        <w:t xml:space="preserve">         </w:t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>Miejscowość, data</w:t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                          Podpis Uczestnika</w:t>
      </w:r>
    </w:p>
    <w:p w14:paraId="1674833A" w14:textId="77777777" w:rsidR="001864BF" w:rsidRPr="001864BF" w:rsidRDefault="001864BF" w:rsidP="001864BF">
      <w:pPr>
        <w:spacing w:after="0" w:line="240" w:lineRule="auto"/>
        <w:ind w:left="2832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 xml:space="preserve">       </w:t>
      </w:r>
    </w:p>
    <w:p w14:paraId="0EDB0990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040A835A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864BF">
        <w:rPr>
          <w:rFonts w:ascii="Times New Roman" w:eastAsia="Times New Roman" w:hAnsi="Times New Roman" w:cs="Times New Roman"/>
          <w:lang w:eastAsia="pl-PL"/>
        </w:rPr>
        <w:t>………………………………</w:t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  <w:t xml:space="preserve">       </w:t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</w:t>
      </w:r>
      <w:r w:rsidRPr="001864BF">
        <w:rPr>
          <w:rFonts w:ascii="Times New Roman" w:eastAsia="Times New Roman" w:hAnsi="Times New Roman" w:cs="Times New Roman"/>
          <w:lang w:eastAsia="pl-PL"/>
        </w:rPr>
        <w:t>……………………………….</w:t>
      </w:r>
    </w:p>
    <w:p w14:paraId="225DC35A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Miejscowość, data</w:t>
      </w:r>
      <w:r w:rsidRPr="001864B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  <w:t xml:space="preserve">   </w:t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>Podpis Opiekuna/Nauczyciela</w:t>
      </w:r>
    </w:p>
    <w:p w14:paraId="021C1B42" w14:textId="77777777" w:rsidR="001864BF" w:rsidRPr="001864BF" w:rsidRDefault="001864BF" w:rsidP="001864BF">
      <w:pPr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B4E5200" w14:textId="77777777" w:rsidR="001864BF" w:rsidRPr="001864BF" w:rsidRDefault="001864BF" w:rsidP="001864BF">
      <w:pPr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6AC851F" w14:textId="77777777" w:rsidR="001864BF" w:rsidRPr="001864BF" w:rsidRDefault="001864BF" w:rsidP="001864BF">
      <w:pPr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37BCCCC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F6C70CC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…………………………………….</w:t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              ………………………………………</w:t>
      </w:r>
    </w:p>
    <w:p w14:paraId="6E300EE9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Miejscowość, data</w:t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    Podpis rodzica (w przypadku, </w:t>
      </w:r>
    </w:p>
    <w:p w14:paraId="44B8E174" w14:textId="77777777" w:rsidR="001864BF" w:rsidRPr="001864BF" w:rsidRDefault="001864BF" w:rsidP="001864BF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>gdy Uczestnik jest niepełnoletni)</w:t>
      </w:r>
    </w:p>
    <w:p w14:paraId="03ADECB2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25E1C11" w14:textId="77777777" w:rsidR="001864BF" w:rsidRPr="001864BF" w:rsidRDefault="001864BF" w:rsidP="001864BF">
      <w:pPr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F6782E1" w14:textId="77777777" w:rsidR="001864BF" w:rsidRPr="001864BF" w:rsidRDefault="001864BF" w:rsidP="001864BF">
      <w:pPr>
        <w:numPr>
          <w:ilvl w:val="0"/>
          <w:numId w:val="12"/>
        </w:numPr>
        <w:spacing w:after="0" w:line="360" w:lineRule="auto"/>
        <w:ind w:left="283" w:hanging="357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1864BF">
        <w:rPr>
          <w:rFonts w:ascii="Times New Roman" w:eastAsia="Times New Roman" w:hAnsi="Times New Roman" w:cs="Times New Roman"/>
          <w:lang w:eastAsia="pl-PL"/>
        </w:rPr>
        <w:t>Wyrażam zgodę na przetwarzanie mojego wizerunku przez Lidera, Partnerów oraz Organizatora.</w:t>
      </w:r>
    </w:p>
    <w:p w14:paraId="3114CF40" w14:textId="77777777" w:rsidR="001864BF" w:rsidRPr="001864BF" w:rsidRDefault="001864BF" w:rsidP="001864BF">
      <w:pPr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65F981B" w14:textId="77777777" w:rsidR="001864BF" w:rsidRPr="001864BF" w:rsidRDefault="001864BF" w:rsidP="001864BF">
      <w:pPr>
        <w:spacing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C5AECB9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864BF">
        <w:rPr>
          <w:rFonts w:ascii="Times New Roman" w:eastAsia="Times New Roman" w:hAnsi="Times New Roman" w:cs="Times New Roman"/>
          <w:lang w:eastAsia="pl-PL"/>
        </w:rPr>
        <w:t>……………………………......</w:t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  <w:t xml:space="preserve">           ……………………………......</w:t>
      </w:r>
    </w:p>
    <w:p w14:paraId="67382F6D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1864BF">
        <w:rPr>
          <w:rFonts w:ascii="Times New Roman" w:eastAsia="Times New Roman" w:hAnsi="Times New Roman" w:cs="Times New Roman"/>
          <w:lang w:eastAsia="pl-PL"/>
        </w:rPr>
        <w:t xml:space="preserve">         </w:t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>Miejscowość, data</w:t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                             Podpis Uczestnika</w:t>
      </w:r>
    </w:p>
    <w:p w14:paraId="7180479B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147EB6F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F1FF158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77A85A7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266127D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0E00F71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864BF">
        <w:rPr>
          <w:rFonts w:ascii="Times New Roman" w:eastAsia="Times New Roman" w:hAnsi="Times New Roman" w:cs="Times New Roman"/>
          <w:lang w:eastAsia="pl-PL"/>
        </w:rPr>
        <w:t>………………………………</w:t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             </w:t>
      </w:r>
      <w:r w:rsidRPr="001864BF">
        <w:rPr>
          <w:rFonts w:ascii="Times New Roman" w:eastAsia="Times New Roman" w:hAnsi="Times New Roman" w:cs="Times New Roman"/>
          <w:lang w:eastAsia="pl-PL"/>
        </w:rPr>
        <w:t>…………………………….....</w:t>
      </w:r>
    </w:p>
    <w:p w14:paraId="6EBD2735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Miejscowość, data</w:t>
      </w:r>
      <w:r w:rsidRPr="001864BF">
        <w:rPr>
          <w:rFonts w:ascii="Times New Roman" w:eastAsia="Times New Roman" w:hAnsi="Times New Roman" w:cs="Times New Roman"/>
          <w:lang w:eastAsia="pl-PL"/>
        </w:rPr>
        <w:tab/>
        <w:t xml:space="preserve">         </w:t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  <w:t xml:space="preserve">   </w:t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>Podpis Opiekuna/Nauczyciela</w:t>
      </w:r>
    </w:p>
    <w:p w14:paraId="69960F31" w14:textId="77777777" w:rsidR="001864BF" w:rsidRPr="001864BF" w:rsidRDefault="001864BF" w:rsidP="001864BF">
      <w:pPr>
        <w:spacing w:after="0" w:line="240" w:lineRule="auto"/>
        <w:ind w:left="2832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</w:p>
    <w:p w14:paraId="3CD1BD38" w14:textId="77777777" w:rsidR="001864BF" w:rsidRPr="001864BF" w:rsidRDefault="001864BF" w:rsidP="001864BF">
      <w:pPr>
        <w:spacing w:after="0" w:line="240" w:lineRule="auto"/>
        <w:ind w:left="2832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554CED5" w14:textId="77777777" w:rsidR="001864BF" w:rsidRPr="001864BF" w:rsidRDefault="001864BF" w:rsidP="001864BF">
      <w:pPr>
        <w:spacing w:after="0" w:line="240" w:lineRule="auto"/>
        <w:ind w:left="2832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 xml:space="preserve">      </w:t>
      </w:r>
    </w:p>
    <w:p w14:paraId="318F91C7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 xml:space="preserve">             </w:t>
      </w:r>
    </w:p>
    <w:p w14:paraId="6BD8554F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864BF">
        <w:rPr>
          <w:rFonts w:ascii="Times New Roman" w:eastAsia="Times New Roman" w:hAnsi="Times New Roman" w:cs="Times New Roman"/>
          <w:lang w:eastAsia="pl-PL"/>
        </w:rPr>
        <w:t>……………...........................</w:t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</w:r>
      <w:r w:rsidRPr="001864BF">
        <w:rPr>
          <w:rFonts w:ascii="Times New Roman" w:eastAsia="Times New Roman" w:hAnsi="Times New Roman" w:cs="Times New Roman"/>
          <w:lang w:eastAsia="pl-PL"/>
        </w:rPr>
        <w:tab/>
        <w:t xml:space="preserve">           ………………………….........</w:t>
      </w:r>
    </w:p>
    <w:p w14:paraId="654DA59E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Miejscowość, data</w:t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                   Podpis rodzica ( w przypadku, </w:t>
      </w:r>
    </w:p>
    <w:p w14:paraId="6ED78A38" w14:textId="77777777" w:rsidR="001864BF" w:rsidRPr="001864BF" w:rsidRDefault="001864BF" w:rsidP="001864BF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>gdy Uczestnik jest niepełnoletni)</w:t>
      </w:r>
    </w:p>
    <w:p w14:paraId="5DDE6ECB" w14:textId="77777777" w:rsidR="001864BF" w:rsidRPr="001864BF" w:rsidRDefault="001864BF" w:rsidP="001864BF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pl-PL"/>
        </w:rPr>
      </w:pPr>
    </w:p>
    <w:p w14:paraId="394D43AE" w14:textId="77777777" w:rsidR="001864BF" w:rsidRPr="001864BF" w:rsidRDefault="001864BF" w:rsidP="001864BF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pl-PL"/>
        </w:rPr>
      </w:pPr>
    </w:p>
    <w:p w14:paraId="642A2D32" w14:textId="77777777" w:rsidR="001864BF" w:rsidRPr="001864BF" w:rsidRDefault="001864BF" w:rsidP="001864BF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pl-PL"/>
        </w:rPr>
      </w:pPr>
    </w:p>
    <w:p w14:paraId="4114BFD7" w14:textId="77777777" w:rsidR="001864BF" w:rsidRPr="001864BF" w:rsidRDefault="001864BF" w:rsidP="001864BF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pl-PL"/>
        </w:rPr>
      </w:pPr>
    </w:p>
    <w:p w14:paraId="54106B6D" w14:textId="77777777" w:rsidR="001864BF" w:rsidRPr="001864BF" w:rsidRDefault="001864BF" w:rsidP="001864BF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pl-PL"/>
        </w:rPr>
      </w:pPr>
    </w:p>
    <w:p w14:paraId="14F62A03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B680C5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76CA93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464E67" w14:textId="77777777" w:rsidR="001864BF" w:rsidRDefault="001864BF" w:rsidP="001864BF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pl-PL"/>
        </w:rPr>
      </w:pPr>
    </w:p>
    <w:p w14:paraId="4DA27B22" w14:textId="77777777" w:rsidR="00E10CD8" w:rsidRDefault="00E10CD8" w:rsidP="001864BF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pl-PL"/>
        </w:rPr>
      </w:pPr>
    </w:p>
    <w:p w14:paraId="4BF5981C" w14:textId="77777777" w:rsidR="009A3891" w:rsidRDefault="009A3891" w:rsidP="001864BF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pl-PL"/>
        </w:rPr>
      </w:pPr>
    </w:p>
    <w:p w14:paraId="49D25BDE" w14:textId="77777777" w:rsidR="00E10CD8" w:rsidRPr="001864BF" w:rsidRDefault="00E10CD8" w:rsidP="001864BF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pl-PL"/>
        </w:rPr>
      </w:pPr>
    </w:p>
    <w:p w14:paraId="4A3ABFED" w14:textId="77777777" w:rsidR="001864BF" w:rsidRPr="001864BF" w:rsidRDefault="001864BF" w:rsidP="001864BF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Załącznik nr 2</w:t>
      </w:r>
    </w:p>
    <w:p w14:paraId="4AE1C043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199AA06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Pieczątka</w:t>
      </w:r>
    </w:p>
    <w:p w14:paraId="0F1C804C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D8B40FC" w14:textId="77777777" w:rsidR="00A76D3B" w:rsidRDefault="00A76D3B" w:rsidP="001971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</w:p>
    <w:p w14:paraId="11971E5F" w14:textId="3B5596E9" w:rsidR="001864BF" w:rsidRPr="001864BF" w:rsidRDefault="001971C9" w:rsidP="001971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1971C9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Karta oceny Wielkopolskiego Konkursu Filmowego</w:t>
      </w:r>
      <w:r w:rsidRPr="001971C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I love my country – the </w:t>
      </w:r>
      <w:proofErr w:type="spellStart"/>
      <w:r w:rsidRPr="001971C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beauty</w:t>
      </w:r>
      <w:proofErr w:type="spellEnd"/>
      <w:r w:rsidRPr="001971C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of Wielkopolska</w:t>
      </w:r>
    </w:p>
    <w:p w14:paraId="6D74DCA8" w14:textId="77777777" w:rsidR="001864BF" w:rsidRPr="001864BF" w:rsidRDefault="001864BF" w:rsidP="001864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14:paraId="3741FC93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983660C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864BF">
        <w:rPr>
          <w:rFonts w:ascii="Times New Roman" w:eastAsia="Times New Roman" w:hAnsi="Times New Roman" w:cs="Times New Roman"/>
          <w:lang w:eastAsia="pl-PL"/>
        </w:rPr>
        <w:t>Imię i Nazwisko Uczestnika:</w:t>
      </w:r>
    </w:p>
    <w:p w14:paraId="40EEC19C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2866334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864BF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</w:t>
      </w:r>
    </w:p>
    <w:p w14:paraId="18987A17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C9080AD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864BF">
        <w:rPr>
          <w:rFonts w:ascii="Times New Roman" w:eastAsia="Times New Roman" w:hAnsi="Times New Roman" w:cs="Times New Roman"/>
          <w:lang w:eastAsia="pl-PL"/>
        </w:rPr>
        <w:t>Szkoła, Klasa:</w:t>
      </w:r>
    </w:p>
    <w:p w14:paraId="3EA528CA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11AB335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864BF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</w:t>
      </w:r>
    </w:p>
    <w:p w14:paraId="5859F2B0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DC01C23" w14:textId="77777777" w:rsid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864BF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</w:t>
      </w:r>
    </w:p>
    <w:p w14:paraId="5528A534" w14:textId="77777777" w:rsidR="00B122BC" w:rsidRDefault="00B122BC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B8A1ACD" w14:textId="77777777" w:rsidR="00B122BC" w:rsidRDefault="00B122BC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78"/>
        <w:gridCol w:w="1238"/>
        <w:gridCol w:w="1319"/>
        <w:gridCol w:w="1422"/>
      </w:tblGrid>
      <w:tr w:rsidR="00ED419E" w14:paraId="3653EFB8" w14:textId="77777777" w:rsidTr="00B437AC">
        <w:trPr>
          <w:trHeight w:val="393"/>
        </w:trPr>
        <w:tc>
          <w:tcPr>
            <w:tcW w:w="3378" w:type="dxa"/>
          </w:tcPr>
          <w:p w14:paraId="3108B9E3" w14:textId="0A80D5EE" w:rsidR="00ED419E" w:rsidRDefault="00ED419E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979" w:type="dxa"/>
            <w:gridSpan w:val="3"/>
          </w:tcPr>
          <w:p w14:paraId="1469B510" w14:textId="7EBE2A78" w:rsidR="00ED419E" w:rsidRPr="005E66C0" w:rsidRDefault="00ED419E" w:rsidP="00ED41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5E66C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Ocena</w:t>
            </w:r>
          </w:p>
        </w:tc>
      </w:tr>
      <w:tr w:rsidR="00B122BC" w14:paraId="47D622D4" w14:textId="77777777" w:rsidTr="00B437AC">
        <w:trPr>
          <w:trHeight w:val="405"/>
        </w:trPr>
        <w:tc>
          <w:tcPr>
            <w:tcW w:w="3378" w:type="dxa"/>
          </w:tcPr>
          <w:p w14:paraId="4D203591" w14:textId="3FEA79D7" w:rsidR="00B122BC" w:rsidRPr="005E66C0" w:rsidRDefault="00ED419E" w:rsidP="001864BF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5E66C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Kryterium oceny</w:t>
            </w:r>
          </w:p>
        </w:tc>
        <w:tc>
          <w:tcPr>
            <w:tcW w:w="1238" w:type="dxa"/>
          </w:tcPr>
          <w:p w14:paraId="67B3DFB4" w14:textId="75E2259A" w:rsidR="00B122BC" w:rsidRPr="005E66C0" w:rsidRDefault="005E66C0" w:rsidP="005E6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l-PL"/>
              </w:rPr>
            </w:pPr>
            <w:r w:rsidRPr="005E66C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l-PL"/>
              </w:rPr>
              <w:t>1 pkt</w:t>
            </w:r>
          </w:p>
        </w:tc>
        <w:tc>
          <w:tcPr>
            <w:tcW w:w="1319" w:type="dxa"/>
          </w:tcPr>
          <w:p w14:paraId="7A99E909" w14:textId="1EFE7941" w:rsidR="00B122BC" w:rsidRPr="005E66C0" w:rsidRDefault="005E66C0" w:rsidP="005E6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l-PL"/>
              </w:rPr>
            </w:pPr>
            <w:r w:rsidRPr="005E66C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l-PL"/>
              </w:rPr>
              <w:t>2 pkt</w:t>
            </w:r>
          </w:p>
        </w:tc>
        <w:tc>
          <w:tcPr>
            <w:tcW w:w="1421" w:type="dxa"/>
          </w:tcPr>
          <w:p w14:paraId="7D8DE6A4" w14:textId="3A07BD56" w:rsidR="00B122BC" w:rsidRPr="005E66C0" w:rsidRDefault="005E66C0" w:rsidP="005E66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l-PL"/>
              </w:rPr>
            </w:pPr>
            <w:r w:rsidRPr="005E66C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l-PL"/>
              </w:rPr>
              <w:t>3 pkt</w:t>
            </w:r>
          </w:p>
        </w:tc>
      </w:tr>
      <w:tr w:rsidR="00B122BC" w14:paraId="59937B17" w14:textId="77777777" w:rsidTr="00B437AC">
        <w:trPr>
          <w:trHeight w:val="393"/>
        </w:trPr>
        <w:tc>
          <w:tcPr>
            <w:tcW w:w="3378" w:type="dxa"/>
          </w:tcPr>
          <w:p w14:paraId="7D030597" w14:textId="7081E424" w:rsidR="00B122BC" w:rsidRPr="002C7F89" w:rsidRDefault="002C7F89" w:rsidP="005E66C0">
            <w:pPr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C7F89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S</w:t>
            </w:r>
            <w:r w:rsidR="005E66C0" w:rsidRPr="002C7F89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posób realizacji tematu</w:t>
            </w:r>
          </w:p>
        </w:tc>
        <w:tc>
          <w:tcPr>
            <w:tcW w:w="1238" w:type="dxa"/>
          </w:tcPr>
          <w:p w14:paraId="77FA653E" w14:textId="77777777" w:rsidR="00B122BC" w:rsidRDefault="00B122BC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19" w:type="dxa"/>
          </w:tcPr>
          <w:p w14:paraId="5C0AF13C" w14:textId="77777777" w:rsidR="00B122BC" w:rsidRDefault="00B122BC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21" w:type="dxa"/>
          </w:tcPr>
          <w:p w14:paraId="2AD5726D" w14:textId="77777777" w:rsidR="00B122BC" w:rsidRDefault="00B122BC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B122BC" w14:paraId="60076895" w14:textId="77777777" w:rsidTr="00B437AC">
        <w:trPr>
          <w:trHeight w:val="405"/>
        </w:trPr>
        <w:tc>
          <w:tcPr>
            <w:tcW w:w="3378" w:type="dxa"/>
          </w:tcPr>
          <w:p w14:paraId="09E603BD" w14:textId="02C99445" w:rsidR="00B122BC" w:rsidRPr="002C7F89" w:rsidRDefault="002C7F89" w:rsidP="001864BF">
            <w:pPr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C7F89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K</w:t>
            </w:r>
            <w:r w:rsidR="005E66C0" w:rsidRPr="002C7F89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reatywność</w:t>
            </w:r>
          </w:p>
        </w:tc>
        <w:tc>
          <w:tcPr>
            <w:tcW w:w="1238" w:type="dxa"/>
          </w:tcPr>
          <w:p w14:paraId="582A3017" w14:textId="77777777" w:rsidR="00B122BC" w:rsidRDefault="00B122BC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19" w:type="dxa"/>
          </w:tcPr>
          <w:p w14:paraId="6583D8AA" w14:textId="77777777" w:rsidR="00B122BC" w:rsidRDefault="00B122BC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21" w:type="dxa"/>
          </w:tcPr>
          <w:p w14:paraId="0E1BEAB2" w14:textId="77777777" w:rsidR="00B122BC" w:rsidRDefault="00B122BC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B122BC" w14:paraId="5B16BA49" w14:textId="77777777" w:rsidTr="00B437AC">
        <w:trPr>
          <w:trHeight w:val="393"/>
        </w:trPr>
        <w:tc>
          <w:tcPr>
            <w:tcW w:w="3378" w:type="dxa"/>
          </w:tcPr>
          <w:p w14:paraId="174405A1" w14:textId="4C4EDEA1" w:rsidR="00B122BC" w:rsidRPr="002C7F89" w:rsidRDefault="002C7F89" w:rsidP="001864BF">
            <w:pPr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C7F89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W</w:t>
            </w:r>
            <w:r w:rsidR="005E66C0" w:rsidRPr="002C7F89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alory wizualne i estetyczne</w:t>
            </w:r>
          </w:p>
        </w:tc>
        <w:tc>
          <w:tcPr>
            <w:tcW w:w="1238" w:type="dxa"/>
          </w:tcPr>
          <w:p w14:paraId="2798C1BD" w14:textId="77777777" w:rsidR="00B122BC" w:rsidRDefault="00B122BC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19" w:type="dxa"/>
          </w:tcPr>
          <w:p w14:paraId="2A4D37BE" w14:textId="77777777" w:rsidR="00B122BC" w:rsidRDefault="00B122BC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21" w:type="dxa"/>
          </w:tcPr>
          <w:p w14:paraId="6F6043D2" w14:textId="77777777" w:rsidR="00B122BC" w:rsidRDefault="00B122BC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B122BC" w14:paraId="6E729E21" w14:textId="77777777" w:rsidTr="00B437AC">
        <w:trPr>
          <w:trHeight w:val="405"/>
        </w:trPr>
        <w:tc>
          <w:tcPr>
            <w:tcW w:w="3378" w:type="dxa"/>
          </w:tcPr>
          <w:p w14:paraId="11F56B0C" w14:textId="385404C0" w:rsidR="00B122BC" w:rsidRPr="002C7F89" w:rsidRDefault="002C7F89" w:rsidP="001864BF">
            <w:pPr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C7F89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Jakość obrazu oraz dźwięku</w:t>
            </w:r>
          </w:p>
        </w:tc>
        <w:tc>
          <w:tcPr>
            <w:tcW w:w="1238" w:type="dxa"/>
          </w:tcPr>
          <w:p w14:paraId="0F186DC0" w14:textId="77777777" w:rsidR="00B122BC" w:rsidRDefault="00B122BC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19" w:type="dxa"/>
          </w:tcPr>
          <w:p w14:paraId="37370FAE" w14:textId="77777777" w:rsidR="00B122BC" w:rsidRDefault="00B122BC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21" w:type="dxa"/>
          </w:tcPr>
          <w:p w14:paraId="56615123" w14:textId="77777777" w:rsidR="00B122BC" w:rsidRDefault="00B122BC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B122BC" w14:paraId="55983B42" w14:textId="77777777" w:rsidTr="00B437AC">
        <w:trPr>
          <w:trHeight w:val="393"/>
        </w:trPr>
        <w:tc>
          <w:tcPr>
            <w:tcW w:w="3378" w:type="dxa"/>
          </w:tcPr>
          <w:p w14:paraId="3E293FD7" w14:textId="600184FB" w:rsidR="00B122BC" w:rsidRPr="002C7F89" w:rsidRDefault="002C7F89" w:rsidP="001864BF">
            <w:pPr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C7F89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Bogactwo językowe</w:t>
            </w:r>
          </w:p>
        </w:tc>
        <w:tc>
          <w:tcPr>
            <w:tcW w:w="1238" w:type="dxa"/>
          </w:tcPr>
          <w:p w14:paraId="4F82EBA7" w14:textId="77777777" w:rsidR="00B122BC" w:rsidRDefault="00B122BC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19" w:type="dxa"/>
          </w:tcPr>
          <w:p w14:paraId="6C97499F" w14:textId="77777777" w:rsidR="00B122BC" w:rsidRDefault="00B122BC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21" w:type="dxa"/>
          </w:tcPr>
          <w:p w14:paraId="02F03E72" w14:textId="77777777" w:rsidR="00B122BC" w:rsidRDefault="00B122BC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B122BC" w14:paraId="542302B7" w14:textId="77777777" w:rsidTr="00B437AC">
        <w:trPr>
          <w:trHeight w:val="405"/>
        </w:trPr>
        <w:tc>
          <w:tcPr>
            <w:tcW w:w="3378" w:type="dxa"/>
          </w:tcPr>
          <w:p w14:paraId="4C263463" w14:textId="762A516B" w:rsidR="00B122BC" w:rsidRPr="002C7F89" w:rsidRDefault="002C7F89" w:rsidP="001864BF">
            <w:pPr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C7F89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Poprawność językowa</w:t>
            </w:r>
          </w:p>
        </w:tc>
        <w:tc>
          <w:tcPr>
            <w:tcW w:w="1238" w:type="dxa"/>
          </w:tcPr>
          <w:p w14:paraId="70B48989" w14:textId="77777777" w:rsidR="00B122BC" w:rsidRDefault="00B122BC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19" w:type="dxa"/>
          </w:tcPr>
          <w:p w14:paraId="590D4939" w14:textId="77777777" w:rsidR="00B122BC" w:rsidRDefault="00B122BC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21" w:type="dxa"/>
          </w:tcPr>
          <w:p w14:paraId="6DBF04AB" w14:textId="77777777" w:rsidR="00B122BC" w:rsidRDefault="00B122BC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ED419E" w14:paraId="748850E2" w14:textId="77777777" w:rsidTr="00B437AC">
        <w:trPr>
          <w:trHeight w:val="405"/>
        </w:trPr>
        <w:tc>
          <w:tcPr>
            <w:tcW w:w="3378" w:type="dxa"/>
          </w:tcPr>
          <w:p w14:paraId="3D7D6316" w14:textId="34F62B4F" w:rsidR="00ED419E" w:rsidRPr="002C7F89" w:rsidRDefault="002C7F89" w:rsidP="001864BF">
            <w:pPr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C7F89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Zgodność z wymogami formalnymi</w:t>
            </w:r>
          </w:p>
        </w:tc>
        <w:tc>
          <w:tcPr>
            <w:tcW w:w="1238" w:type="dxa"/>
          </w:tcPr>
          <w:p w14:paraId="0E4F0FF2" w14:textId="77777777" w:rsidR="00ED419E" w:rsidRDefault="00ED419E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319" w:type="dxa"/>
          </w:tcPr>
          <w:p w14:paraId="0A237F4C" w14:textId="77777777" w:rsidR="00ED419E" w:rsidRDefault="00ED419E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21" w:type="dxa"/>
          </w:tcPr>
          <w:p w14:paraId="0ED74BEC" w14:textId="77777777" w:rsidR="00ED419E" w:rsidRDefault="00ED419E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50E7ECCE" w14:textId="77777777" w:rsidR="00B122BC" w:rsidRPr="001864BF" w:rsidRDefault="00B122BC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E042829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3C5839A" w14:textId="1AC476B5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tbl>
      <w:tblPr>
        <w:tblStyle w:val="Tabela-Siatka"/>
        <w:tblW w:w="3397" w:type="dxa"/>
        <w:tblInd w:w="5659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397"/>
      </w:tblGrid>
      <w:tr w:rsidR="001864BF" w:rsidRPr="001864BF" w14:paraId="07A62F37" w14:textId="77777777" w:rsidTr="00585FF5">
        <w:tc>
          <w:tcPr>
            <w:tcW w:w="3397" w:type="dxa"/>
          </w:tcPr>
          <w:p w14:paraId="6B5662B1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C14FF88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1864BF">
              <w:rPr>
                <w:rFonts w:ascii="Times New Roman" w:eastAsia="Times New Roman" w:hAnsi="Times New Roman" w:cs="Times New Roman"/>
                <w:lang w:eastAsia="pl-PL"/>
              </w:rPr>
              <w:t xml:space="preserve">SUMA PKT: </w:t>
            </w:r>
          </w:p>
          <w:p w14:paraId="7C9BFF83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0D6E16BE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864BF">
        <w:rPr>
          <w:rFonts w:ascii="Times New Roman" w:eastAsia="Times New Roman" w:hAnsi="Times New Roman" w:cs="Times New Roman"/>
          <w:lang w:eastAsia="pl-PL"/>
        </w:rPr>
        <w:t xml:space="preserve">Data: </w:t>
      </w:r>
    </w:p>
    <w:p w14:paraId="536B2E9F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1E85B0F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864BF">
        <w:rPr>
          <w:rFonts w:ascii="Times New Roman" w:eastAsia="Times New Roman" w:hAnsi="Times New Roman" w:cs="Times New Roman"/>
          <w:lang w:eastAsia="pl-PL"/>
        </w:rPr>
        <w:t xml:space="preserve">Podpisy członków Komisji:  </w:t>
      </w:r>
    </w:p>
    <w:p w14:paraId="59FA2B5C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D5E4B40" w14:textId="3247D939" w:rsidR="001864BF" w:rsidRPr="00012742" w:rsidRDefault="001864BF" w:rsidP="00012742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012742">
        <w:rPr>
          <w:rFonts w:ascii="Times New Roman" w:eastAsia="Times New Roman" w:hAnsi="Times New Roman" w:cs="Times New Roman"/>
          <w:lang w:eastAsia="pl-PL"/>
        </w:rPr>
        <w:t>……………………………………………………..</w:t>
      </w:r>
    </w:p>
    <w:p w14:paraId="69CD36FB" w14:textId="69931AB3" w:rsidR="001864BF" w:rsidRPr="00012742" w:rsidRDefault="001864BF" w:rsidP="00012742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012742">
        <w:rPr>
          <w:rFonts w:ascii="Times New Roman" w:eastAsia="Times New Roman" w:hAnsi="Times New Roman" w:cs="Times New Roman"/>
          <w:lang w:eastAsia="pl-PL"/>
        </w:rPr>
        <w:t>…………………………………………………….</w:t>
      </w:r>
    </w:p>
    <w:p w14:paraId="217F753E" w14:textId="144DAA0B" w:rsidR="009A685D" w:rsidRDefault="00012742" w:rsidP="009A685D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…………………………………………………….</w:t>
      </w:r>
    </w:p>
    <w:p w14:paraId="30F04122" w14:textId="14991A9C" w:rsidR="00012742" w:rsidRPr="009A685D" w:rsidRDefault="00012742" w:rsidP="009A685D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…………………………………………………….</w:t>
      </w:r>
    </w:p>
    <w:p w14:paraId="00C32476" w14:textId="77777777" w:rsidR="001864BF" w:rsidRDefault="001864BF" w:rsidP="001864BF">
      <w:pPr>
        <w:spacing w:after="0"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6FAA296" w14:textId="77777777" w:rsidR="00B437AC" w:rsidRDefault="00B437AC" w:rsidP="001864BF">
      <w:pPr>
        <w:spacing w:after="0"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9233508" w14:textId="77777777" w:rsidR="00B437AC" w:rsidRDefault="00B437AC" w:rsidP="001864BF">
      <w:pPr>
        <w:spacing w:after="0"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B612398" w14:textId="77777777" w:rsidR="00B437AC" w:rsidRPr="001864BF" w:rsidRDefault="00B437AC" w:rsidP="001864BF">
      <w:pPr>
        <w:spacing w:after="0"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95A7E36" w14:textId="77777777" w:rsidR="001864BF" w:rsidRPr="001864BF" w:rsidRDefault="001864BF" w:rsidP="001864BF">
      <w:pPr>
        <w:spacing w:after="0"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Załącznik nr 3</w:t>
      </w:r>
    </w:p>
    <w:p w14:paraId="7FA8B20F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C3E9F5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F2FCE6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Pieczątka </w:t>
      </w:r>
    </w:p>
    <w:p w14:paraId="4FDCD36D" w14:textId="77777777" w:rsidR="001864BF" w:rsidRDefault="001864BF" w:rsidP="001864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6B6E29" w14:textId="77777777" w:rsidR="007F67A2" w:rsidRPr="001864BF" w:rsidRDefault="007F67A2" w:rsidP="001864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5A7EE90" w14:textId="77777777" w:rsidR="001864BF" w:rsidRPr="001864BF" w:rsidRDefault="001864BF" w:rsidP="001864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648CD28" w14:textId="653F1F1E" w:rsidR="001864BF" w:rsidRDefault="007F67A2" w:rsidP="007F6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7F67A2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Protokół pierwszego etapu Wielkopolskiego Konkursu Filmowego</w:t>
      </w:r>
      <w:r w:rsidRPr="007F67A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I love my country – the </w:t>
      </w:r>
      <w:proofErr w:type="spellStart"/>
      <w:r w:rsidRPr="007F67A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beauty</w:t>
      </w:r>
      <w:proofErr w:type="spellEnd"/>
      <w:r w:rsidRPr="007F67A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of Wielkopolska</w:t>
      </w:r>
    </w:p>
    <w:p w14:paraId="5C8C7667" w14:textId="77777777" w:rsidR="007F67A2" w:rsidRDefault="007F67A2" w:rsidP="007F6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14:paraId="0E60633D" w14:textId="77777777" w:rsidR="007F67A2" w:rsidRDefault="007F67A2" w:rsidP="007F6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14:paraId="008C4BD7" w14:textId="77777777" w:rsidR="007F67A2" w:rsidRPr="001864BF" w:rsidRDefault="007F67A2" w:rsidP="007F6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14:paraId="01F334E7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4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Komisja w składzie: </w:t>
      </w:r>
    </w:p>
    <w:p w14:paraId="7142C39B" w14:textId="7157AB31" w:rsidR="00FC3FCF" w:rsidRDefault="001864BF" w:rsidP="00652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4B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bookmarkStart w:id="6" w:name="_Hlk121344215"/>
      <w:r w:rsidR="006522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="00485B6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………………………………………..</w:t>
      </w:r>
      <w:r w:rsidR="006522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2. </w:t>
      </w:r>
      <w:r w:rsidR="00485B6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……………………………………………….</w:t>
      </w:r>
    </w:p>
    <w:p w14:paraId="7C1483D9" w14:textId="2CCCBBA6" w:rsidR="006522EA" w:rsidRPr="00012742" w:rsidRDefault="00485B6D" w:rsidP="00012742">
      <w:pPr>
        <w:pStyle w:val="Akapitzlist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74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……………………………………….</w:t>
      </w:r>
      <w:r w:rsidR="006522EA" w:rsidRPr="000127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4. </w:t>
      </w:r>
      <w:r w:rsidRPr="0001274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</w:t>
      </w:r>
      <w:r w:rsidR="00A80D7E" w:rsidRPr="0001274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</w:p>
    <w:bookmarkEnd w:id="6"/>
    <w:p w14:paraId="17861469" w14:textId="0179E15A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C9BE57" w14:textId="409EB963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4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wytypowała </w:t>
      </w:r>
      <w:r w:rsidR="00CA4D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BA7E2D">
        <w:rPr>
          <w:rFonts w:ascii="Times New Roman" w:eastAsia="Times New Roman" w:hAnsi="Times New Roman" w:cs="Times New Roman"/>
          <w:sz w:val="24"/>
          <w:szCs w:val="24"/>
          <w:lang w:eastAsia="pl-PL"/>
        </w:rPr>
        <w:t>etapu filmowego</w:t>
      </w:r>
      <w:r w:rsidRPr="001864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następujące osoby: </w:t>
      </w:r>
    </w:p>
    <w:p w14:paraId="0F97B9F1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9062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602"/>
        <w:gridCol w:w="3106"/>
        <w:gridCol w:w="4369"/>
        <w:gridCol w:w="985"/>
      </w:tblGrid>
      <w:tr w:rsidR="001864BF" w:rsidRPr="001864BF" w14:paraId="2CA918DD" w14:textId="77777777" w:rsidTr="00524C47">
        <w:tc>
          <w:tcPr>
            <w:tcW w:w="602" w:type="dxa"/>
          </w:tcPr>
          <w:p w14:paraId="4AC51E14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64B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L.P. </w:t>
            </w:r>
          </w:p>
        </w:tc>
        <w:tc>
          <w:tcPr>
            <w:tcW w:w="3106" w:type="dxa"/>
          </w:tcPr>
          <w:p w14:paraId="071FC2B4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64B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4369" w:type="dxa"/>
          </w:tcPr>
          <w:p w14:paraId="687D3A45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64B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i adres szkoły</w:t>
            </w:r>
          </w:p>
        </w:tc>
        <w:tc>
          <w:tcPr>
            <w:tcW w:w="985" w:type="dxa"/>
          </w:tcPr>
          <w:p w14:paraId="273162D4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64B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Klasa</w:t>
            </w:r>
          </w:p>
        </w:tc>
      </w:tr>
      <w:tr w:rsidR="00524C47" w:rsidRPr="001864BF" w14:paraId="75B590EA" w14:textId="77777777" w:rsidTr="007B0F97">
        <w:tc>
          <w:tcPr>
            <w:tcW w:w="9062" w:type="dxa"/>
            <w:gridSpan w:val="4"/>
          </w:tcPr>
          <w:p w14:paraId="5DFE345B" w14:textId="77777777" w:rsidR="00ED3331" w:rsidRDefault="00ED3331" w:rsidP="00ED333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</w:p>
          <w:p w14:paraId="036C884C" w14:textId="1FA026D3" w:rsidR="00524C47" w:rsidRPr="001864BF" w:rsidRDefault="00524C47" w:rsidP="00ED333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ED333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>Szkoły podstawowe</w:t>
            </w:r>
          </w:p>
        </w:tc>
      </w:tr>
      <w:tr w:rsidR="001864BF" w:rsidRPr="001864BF" w14:paraId="0C830C53" w14:textId="77777777" w:rsidTr="00524C47">
        <w:tc>
          <w:tcPr>
            <w:tcW w:w="602" w:type="dxa"/>
          </w:tcPr>
          <w:p w14:paraId="518561E2" w14:textId="73E69821" w:rsidR="001864BF" w:rsidRPr="001864BF" w:rsidRDefault="00524C47" w:rsidP="007B09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106" w:type="dxa"/>
          </w:tcPr>
          <w:p w14:paraId="05090521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D9E27E8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369" w:type="dxa"/>
          </w:tcPr>
          <w:p w14:paraId="176DE525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85" w:type="dxa"/>
          </w:tcPr>
          <w:p w14:paraId="6DFC8B90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864BF" w:rsidRPr="001864BF" w14:paraId="4CE703DD" w14:textId="77777777" w:rsidTr="00524C47">
        <w:tc>
          <w:tcPr>
            <w:tcW w:w="602" w:type="dxa"/>
          </w:tcPr>
          <w:p w14:paraId="1A7C8D1E" w14:textId="408E0E57" w:rsidR="001864BF" w:rsidRPr="001864BF" w:rsidRDefault="00524C47" w:rsidP="007B09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106" w:type="dxa"/>
          </w:tcPr>
          <w:p w14:paraId="373E7DE2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EEA6AC6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369" w:type="dxa"/>
          </w:tcPr>
          <w:p w14:paraId="520EEAC5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85" w:type="dxa"/>
          </w:tcPr>
          <w:p w14:paraId="2151744A" w14:textId="77777777" w:rsidR="001864BF" w:rsidRPr="001864BF" w:rsidRDefault="001864BF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A7E2D" w:rsidRPr="001864BF" w14:paraId="77A72A5E" w14:textId="77777777" w:rsidTr="00524C47">
        <w:tc>
          <w:tcPr>
            <w:tcW w:w="602" w:type="dxa"/>
          </w:tcPr>
          <w:p w14:paraId="79C046CD" w14:textId="4AD775F3" w:rsidR="00BA7E2D" w:rsidRPr="001864BF" w:rsidRDefault="00524C47" w:rsidP="007B09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3106" w:type="dxa"/>
          </w:tcPr>
          <w:p w14:paraId="01DAA6C4" w14:textId="77777777" w:rsidR="00BA7E2D" w:rsidRDefault="00BA7E2D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0691930" w14:textId="676752A6" w:rsidR="00BA7E2D" w:rsidRPr="001864BF" w:rsidRDefault="00BA7E2D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369" w:type="dxa"/>
          </w:tcPr>
          <w:p w14:paraId="3AF823E0" w14:textId="77777777" w:rsidR="00BA7E2D" w:rsidRPr="001864BF" w:rsidRDefault="00BA7E2D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85" w:type="dxa"/>
          </w:tcPr>
          <w:p w14:paraId="5C850F41" w14:textId="77777777" w:rsidR="00BA7E2D" w:rsidRPr="001864BF" w:rsidRDefault="00BA7E2D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24C47" w:rsidRPr="001864BF" w14:paraId="12A191EB" w14:textId="77777777" w:rsidTr="00262870">
        <w:tc>
          <w:tcPr>
            <w:tcW w:w="9062" w:type="dxa"/>
            <w:gridSpan w:val="4"/>
          </w:tcPr>
          <w:p w14:paraId="2BF6D244" w14:textId="77777777" w:rsidR="00ED3331" w:rsidRDefault="00ED3331" w:rsidP="00ED333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</w:p>
          <w:p w14:paraId="57D49D40" w14:textId="7C2B80BD" w:rsidR="00524C47" w:rsidRPr="00ED3331" w:rsidRDefault="00524C47" w:rsidP="00ED333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ED333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>Szkoły ponadpodstawowe</w:t>
            </w:r>
          </w:p>
        </w:tc>
      </w:tr>
      <w:tr w:rsidR="00BA7E2D" w:rsidRPr="001864BF" w14:paraId="665BB623" w14:textId="77777777" w:rsidTr="00524C47">
        <w:tc>
          <w:tcPr>
            <w:tcW w:w="602" w:type="dxa"/>
          </w:tcPr>
          <w:p w14:paraId="742BFC8B" w14:textId="725C10E2" w:rsidR="00BA7E2D" w:rsidRPr="001864BF" w:rsidRDefault="00ED3331" w:rsidP="007B09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106" w:type="dxa"/>
          </w:tcPr>
          <w:p w14:paraId="17BC38C1" w14:textId="77777777" w:rsidR="00BA7E2D" w:rsidRDefault="00BA7E2D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684559C" w14:textId="30E68D01" w:rsidR="00BA7E2D" w:rsidRPr="001864BF" w:rsidRDefault="00BA7E2D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369" w:type="dxa"/>
          </w:tcPr>
          <w:p w14:paraId="2DD52374" w14:textId="77777777" w:rsidR="00BA7E2D" w:rsidRPr="001864BF" w:rsidRDefault="00BA7E2D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85" w:type="dxa"/>
          </w:tcPr>
          <w:p w14:paraId="64BDF48D" w14:textId="77777777" w:rsidR="00BA7E2D" w:rsidRPr="001864BF" w:rsidRDefault="00BA7E2D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D3331" w:rsidRPr="001864BF" w14:paraId="564772A5" w14:textId="77777777" w:rsidTr="00524C47">
        <w:tc>
          <w:tcPr>
            <w:tcW w:w="602" w:type="dxa"/>
          </w:tcPr>
          <w:p w14:paraId="5462AD00" w14:textId="5100B4AC" w:rsidR="00ED3331" w:rsidRPr="001864BF" w:rsidRDefault="00ED3331" w:rsidP="007B09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106" w:type="dxa"/>
          </w:tcPr>
          <w:p w14:paraId="1B46C0E5" w14:textId="77777777" w:rsidR="00ED3331" w:rsidRDefault="00ED3331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893BEFA" w14:textId="0E061B01" w:rsidR="00ED3331" w:rsidRDefault="00ED3331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369" w:type="dxa"/>
          </w:tcPr>
          <w:p w14:paraId="07125ED5" w14:textId="77777777" w:rsidR="00ED3331" w:rsidRPr="001864BF" w:rsidRDefault="00ED3331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85" w:type="dxa"/>
          </w:tcPr>
          <w:p w14:paraId="66CCB4F8" w14:textId="77777777" w:rsidR="00ED3331" w:rsidRPr="001864BF" w:rsidRDefault="00ED3331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D3331" w:rsidRPr="001864BF" w14:paraId="68D6B6B8" w14:textId="77777777" w:rsidTr="00524C47">
        <w:tc>
          <w:tcPr>
            <w:tcW w:w="602" w:type="dxa"/>
          </w:tcPr>
          <w:p w14:paraId="638FB100" w14:textId="23200D04" w:rsidR="00ED3331" w:rsidRPr="001864BF" w:rsidRDefault="00ED3331" w:rsidP="007B09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3106" w:type="dxa"/>
          </w:tcPr>
          <w:p w14:paraId="5CA99F95" w14:textId="77777777" w:rsidR="00ED3331" w:rsidRDefault="00ED3331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A864AA8" w14:textId="0462C845" w:rsidR="00ED3331" w:rsidRDefault="00ED3331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369" w:type="dxa"/>
          </w:tcPr>
          <w:p w14:paraId="2CEAD9F6" w14:textId="77777777" w:rsidR="00ED3331" w:rsidRPr="001864BF" w:rsidRDefault="00ED3331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85" w:type="dxa"/>
          </w:tcPr>
          <w:p w14:paraId="48B87E6B" w14:textId="77777777" w:rsidR="00ED3331" w:rsidRPr="001864BF" w:rsidRDefault="00ED3331" w:rsidP="001864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558C0BFA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B455BA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49AD97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955EC8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4BF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Podpisy członków Komisji:</w:t>
      </w:r>
    </w:p>
    <w:p w14:paraId="2F621232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60E573" w14:textId="77777777" w:rsidR="001864BF" w:rsidRPr="001864BF" w:rsidRDefault="001864BF" w:rsidP="00846D6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7" w:name="_Hlk121344284"/>
      <w:r w:rsidRPr="001864BF">
        <w:rPr>
          <w:rFonts w:ascii="Times New Roman" w:eastAsia="Times New Roman" w:hAnsi="Times New Roman" w:cs="Times New Roman"/>
          <w:sz w:val="24"/>
          <w:szCs w:val="24"/>
          <w:lang w:eastAsia="pl-PL"/>
        </w:rPr>
        <w:t>..…………………………………………………………….</w:t>
      </w:r>
    </w:p>
    <w:p w14:paraId="532BD6F3" w14:textId="77777777" w:rsidR="001864BF" w:rsidRDefault="001864BF" w:rsidP="00846D6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4B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</w:t>
      </w:r>
    </w:p>
    <w:p w14:paraId="3B19348B" w14:textId="1FA464DD" w:rsidR="00846D64" w:rsidRDefault="00846D64" w:rsidP="00846D6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</w:t>
      </w:r>
    </w:p>
    <w:p w14:paraId="1CF75645" w14:textId="1E320E49" w:rsidR="00846D64" w:rsidRPr="001864BF" w:rsidRDefault="00846D64" w:rsidP="00846D6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</w:t>
      </w:r>
    </w:p>
    <w:bookmarkEnd w:id="7"/>
    <w:p w14:paraId="53E1F9E0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F3BD8CC" w14:textId="77777777" w:rsidR="001864BF" w:rsidRPr="001864BF" w:rsidRDefault="001864BF" w:rsidP="001864BF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217B6F11" w14:textId="77777777" w:rsidR="007A7A19" w:rsidRDefault="007A7A19" w:rsidP="00CA4D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719BA32B" w14:textId="77777777" w:rsidR="007A7A19" w:rsidRPr="001864BF" w:rsidRDefault="007A7A19" w:rsidP="001864BF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4559099" w14:textId="77777777" w:rsidR="001864BF" w:rsidRPr="001864BF" w:rsidRDefault="001864BF" w:rsidP="001864BF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864BF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Załącznik nr 4</w:t>
      </w:r>
    </w:p>
    <w:p w14:paraId="71993311" w14:textId="77777777" w:rsidR="001864BF" w:rsidRPr="001864BF" w:rsidRDefault="001864BF" w:rsidP="001864BF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D490C30" w14:textId="77777777" w:rsidR="001864BF" w:rsidRPr="001864BF" w:rsidRDefault="001864BF" w:rsidP="001864BF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6654E67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1864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Pr="001864B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Pieczątka </w:t>
      </w:r>
    </w:p>
    <w:p w14:paraId="477D8B67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659BAEC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5B7F0CB" w14:textId="6E18F98C" w:rsidR="001864BF" w:rsidRPr="001864BF" w:rsidRDefault="00563773" w:rsidP="005637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563773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Protokół etapu finałowego</w:t>
      </w:r>
      <w:r w:rsidRPr="0056377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Pr="00563773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Wielkopolskiego Konkursu Filmowego</w:t>
      </w:r>
      <w:r w:rsidRPr="0056377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I love my country – the </w:t>
      </w:r>
      <w:proofErr w:type="spellStart"/>
      <w:r w:rsidRPr="0056377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beauty</w:t>
      </w:r>
      <w:proofErr w:type="spellEnd"/>
      <w:r w:rsidRPr="0056377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of Wielkopolska.</w:t>
      </w:r>
    </w:p>
    <w:p w14:paraId="292592A1" w14:textId="77777777" w:rsidR="00563773" w:rsidRDefault="00563773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9D9AE6" w14:textId="4F2A69B1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4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Komisja w składzie: </w:t>
      </w:r>
    </w:p>
    <w:p w14:paraId="41A1CF40" w14:textId="77777777" w:rsidR="00A80D7E" w:rsidRPr="00A80D7E" w:rsidRDefault="001864BF" w:rsidP="00A80D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4B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80D7E" w:rsidRPr="00A80D7E">
        <w:rPr>
          <w:rFonts w:ascii="Times New Roman" w:eastAsia="Times New Roman" w:hAnsi="Times New Roman" w:cs="Times New Roman"/>
          <w:sz w:val="24"/>
          <w:szCs w:val="24"/>
          <w:lang w:eastAsia="pl-PL"/>
        </w:rPr>
        <w:t>1. ……………………………………….. 2. ……………………………………………….</w:t>
      </w:r>
    </w:p>
    <w:p w14:paraId="7798A6C9" w14:textId="77777777" w:rsidR="00A80D7E" w:rsidRPr="00A80D7E" w:rsidRDefault="00A80D7E" w:rsidP="00A80D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299B32" w14:textId="6B088AAE" w:rsidR="001864BF" w:rsidRPr="00CF7164" w:rsidRDefault="00CF7164" w:rsidP="00CF7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7164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A80D7E" w:rsidRPr="00CF716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="00A80D7E" w:rsidRPr="00CF716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………………………………. 4. ………………………………………………</w:t>
      </w:r>
    </w:p>
    <w:p w14:paraId="0633BC83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D39E12" w14:textId="178F8D1D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4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wytypowała </w:t>
      </w:r>
      <w:r w:rsidR="007C2FEA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następujących laureatów Konkursu</w:t>
      </w:r>
      <w:r w:rsidRPr="001864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1663E006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9062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602"/>
        <w:gridCol w:w="3106"/>
        <w:gridCol w:w="4369"/>
        <w:gridCol w:w="985"/>
      </w:tblGrid>
      <w:tr w:rsidR="00536157" w:rsidRPr="001864BF" w14:paraId="0E43A5F3" w14:textId="77777777" w:rsidTr="00585FF5">
        <w:tc>
          <w:tcPr>
            <w:tcW w:w="602" w:type="dxa"/>
          </w:tcPr>
          <w:p w14:paraId="292BD2F3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64B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L.P. </w:t>
            </w:r>
          </w:p>
        </w:tc>
        <w:tc>
          <w:tcPr>
            <w:tcW w:w="3106" w:type="dxa"/>
          </w:tcPr>
          <w:p w14:paraId="114871F2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64B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4369" w:type="dxa"/>
          </w:tcPr>
          <w:p w14:paraId="23481733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64B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i adres szkoły</w:t>
            </w:r>
          </w:p>
        </w:tc>
        <w:tc>
          <w:tcPr>
            <w:tcW w:w="985" w:type="dxa"/>
          </w:tcPr>
          <w:p w14:paraId="1FAEC18B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64B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Klasa</w:t>
            </w:r>
          </w:p>
        </w:tc>
      </w:tr>
      <w:tr w:rsidR="00536157" w:rsidRPr="001864BF" w14:paraId="467D0F19" w14:textId="77777777" w:rsidTr="00585FF5">
        <w:tc>
          <w:tcPr>
            <w:tcW w:w="9062" w:type="dxa"/>
            <w:gridSpan w:val="4"/>
          </w:tcPr>
          <w:p w14:paraId="54421472" w14:textId="77777777" w:rsidR="00536157" w:rsidRDefault="00536157" w:rsidP="00585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</w:p>
          <w:p w14:paraId="061749F6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ED333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>Szkoły podstawowe</w:t>
            </w:r>
          </w:p>
        </w:tc>
      </w:tr>
      <w:tr w:rsidR="00536157" w:rsidRPr="001864BF" w14:paraId="63B61C70" w14:textId="77777777" w:rsidTr="00585FF5">
        <w:tc>
          <w:tcPr>
            <w:tcW w:w="602" w:type="dxa"/>
          </w:tcPr>
          <w:p w14:paraId="46B91CC8" w14:textId="77777777" w:rsidR="00536157" w:rsidRPr="001864BF" w:rsidRDefault="00536157" w:rsidP="00585F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106" w:type="dxa"/>
          </w:tcPr>
          <w:p w14:paraId="4691F14F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7E33691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369" w:type="dxa"/>
          </w:tcPr>
          <w:p w14:paraId="12B154D6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85" w:type="dxa"/>
          </w:tcPr>
          <w:p w14:paraId="38104865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36157" w:rsidRPr="001864BF" w14:paraId="543208D8" w14:textId="77777777" w:rsidTr="00585FF5">
        <w:tc>
          <w:tcPr>
            <w:tcW w:w="602" w:type="dxa"/>
          </w:tcPr>
          <w:p w14:paraId="5C6DD50B" w14:textId="77777777" w:rsidR="00536157" w:rsidRPr="001864BF" w:rsidRDefault="00536157" w:rsidP="00585F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106" w:type="dxa"/>
          </w:tcPr>
          <w:p w14:paraId="7C92F776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D2C5C5C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369" w:type="dxa"/>
          </w:tcPr>
          <w:p w14:paraId="19DFFDE1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85" w:type="dxa"/>
          </w:tcPr>
          <w:p w14:paraId="411B6D04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36157" w:rsidRPr="001864BF" w14:paraId="17EFA478" w14:textId="77777777" w:rsidTr="00585FF5">
        <w:tc>
          <w:tcPr>
            <w:tcW w:w="602" w:type="dxa"/>
          </w:tcPr>
          <w:p w14:paraId="1E8A30DF" w14:textId="77777777" w:rsidR="00536157" w:rsidRPr="001864BF" w:rsidRDefault="00536157" w:rsidP="00585F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3106" w:type="dxa"/>
          </w:tcPr>
          <w:p w14:paraId="36818BCA" w14:textId="77777777" w:rsidR="00536157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2DCA7BD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369" w:type="dxa"/>
          </w:tcPr>
          <w:p w14:paraId="061BD1F5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85" w:type="dxa"/>
          </w:tcPr>
          <w:p w14:paraId="745264BD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36157" w:rsidRPr="001864BF" w14:paraId="711B8951" w14:textId="77777777" w:rsidTr="00585FF5">
        <w:tc>
          <w:tcPr>
            <w:tcW w:w="9062" w:type="dxa"/>
            <w:gridSpan w:val="4"/>
          </w:tcPr>
          <w:p w14:paraId="5F85422B" w14:textId="77777777" w:rsidR="00536157" w:rsidRDefault="00536157" w:rsidP="00585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</w:p>
          <w:p w14:paraId="16485CC4" w14:textId="77777777" w:rsidR="00536157" w:rsidRPr="00ED3331" w:rsidRDefault="00536157" w:rsidP="00585FF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ED333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l-PL"/>
              </w:rPr>
              <w:t>Szkoły ponadpodstawowe</w:t>
            </w:r>
          </w:p>
        </w:tc>
      </w:tr>
      <w:tr w:rsidR="00536157" w:rsidRPr="001864BF" w14:paraId="4C5B3D0A" w14:textId="77777777" w:rsidTr="00585FF5">
        <w:tc>
          <w:tcPr>
            <w:tcW w:w="602" w:type="dxa"/>
          </w:tcPr>
          <w:p w14:paraId="486FD885" w14:textId="77777777" w:rsidR="00536157" w:rsidRPr="001864BF" w:rsidRDefault="00536157" w:rsidP="00585F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106" w:type="dxa"/>
          </w:tcPr>
          <w:p w14:paraId="05D235F8" w14:textId="77777777" w:rsidR="00536157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C6D21CA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369" w:type="dxa"/>
          </w:tcPr>
          <w:p w14:paraId="31B63327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85" w:type="dxa"/>
          </w:tcPr>
          <w:p w14:paraId="35D520E2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36157" w:rsidRPr="001864BF" w14:paraId="7A4DF767" w14:textId="77777777" w:rsidTr="00585FF5">
        <w:tc>
          <w:tcPr>
            <w:tcW w:w="602" w:type="dxa"/>
          </w:tcPr>
          <w:p w14:paraId="634198A6" w14:textId="77777777" w:rsidR="00536157" w:rsidRPr="001864BF" w:rsidRDefault="00536157" w:rsidP="00585F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106" w:type="dxa"/>
          </w:tcPr>
          <w:p w14:paraId="668A0759" w14:textId="77777777" w:rsidR="00536157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848C283" w14:textId="77777777" w:rsidR="00536157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369" w:type="dxa"/>
          </w:tcPr>
          <w:p w14:paraId="7A5B0BFB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85" w:type="dxa"/>
          </w:tcPr>
          <w:p w14:paraId="11E787B5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36157" w:rsidRPr="001864BF" w14:paraId="73228EA4" w14:textId="77777777" w:rsidTr="00585FF5">
        <w:tc>
          <w:tcPr>
            <w:tcW w:w="602" w:type="dxa"/>
          </w:tcPr>
          <w:p w14:paraId="1C1923A8" w14:textId="77777777" w:rsidR="00536157" w:rsidRPr="001864BF" w:rsidRDefault="00536157" w:rsidP="00585F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3106" w:type="dxa"/>
          </w:tcPr>
          <w:p w14:paraId="0B79939D" w14:textId="77777777" w:rsidR="00536157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220AE9F" w14:textId="77777777" w:rsidR="00536157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369" w:type="dxa"/>
          </w:tcPr>
          <w:p w14:paraId="4AD7F9A1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85" w:type="dxa"/>
          </w:tcPr>
          <w:p w14:paraId="5A907698" w14:textId="77777777" w:rsidR="00536157" w:rsidRPr="001864BF" w:rsidRDefault="00536157" w:rsidP="00585F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4735C7A1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3BE2DA" w14:textId="4245940F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4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Podpisy członków Komisji powołanej w Ośrodku Doskonalenia Nauczycieli </w:t>
      </w:r>
      <w:r w:rsidR="00AC6CDE">
        <w:rPr>
          <w:rFonts w:ascii="Times New Roman" w:eastAsia="Times New Roman" w:hAnsi="Times New Roman" w:cs="Times New Roman"/>
          <w:sz w:val="24"/>
          <w:szCs w:val="24"/>
          <w:lang w:eastAsia="pl-PL"/>
        </w:rPr>
        <w:t>w Kaliszu</w:t>
      </w:r>
      <w:r w:rsidR="00DA755A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2B7A86AF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8DB7FA" w14:textId="77777777" w:rsidR="001864BF" w:rsidRPr="001864BF" w:rsidRDefault="001864BF" w:rsidP="00186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3A0FDE" w14:textId="77777777" w:rsidR="00DA755A" w:rsidRPr="001864BF" w:rsidRDefault="00DA755A" w:rsidP="00DA755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4BF">
        <w:rPr>
          <w:rFonts w:ascii="Times New Roman" w:eastAsia="Times New Roman" w:hAnsi="Times New Roman" w:cs="Times New Roman"/>
          <w:sz w:val="24"/>
          <w:szCs w:val="24"/>
          <w:lang w:eastAsia="pl-PL"/>
        </w:rPr>
        <w:t>..…………………………………………………………….</w:t>
      </w:r>
    </w:p>
    <w:p w14:paraId="0D7F8919" w14:textId="77777777" w:rsidR="00DA755A" w:rsidRDefault="00DA755A" w:rsidP="00DA755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4B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</w:t>
      </w:r>
    </w:p>
    <w:p w14:paraId="70BB4890" w14:textId="77777777" w:rsidR="00DA755A" w:rsidRDefault="00DA755A" w:rsidP="00DA755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</w:t>
      </w:r>
    </w:p>
    <w:p w14:paraId="5BDBBD43" w14:textId="77777777" w:rsidR="00DA755A" w:rsidRPr="001864BF" w:rsidRDefault="00DA755A" w:rsidP="00DA755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</w:t>
      </w:r>
    </w:p>
    <w:p w14:paraId="04AE4782" w14:textId="77777777" w:rsidR="001864BF" w:rsidRPr="00B97AD4" w:rsidRDefault="001864BF" w:rsidP="00413FEB">
      <w:pPr>
        <w:rPr>
          <w:rFonts w:ascii="Times New Roman" w:hAnsi="Times New Roman" w:cs="Times New Roman"/>
        </w:rPr>
      </w:pPr>
    </w:p>
    <w:sectPr w:rsidR="001864BF" w:rsidRPr="00B97AD4" w:rsidSect="00B3425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021" w:left="1418" w:header="113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22242" w14:textId="77777777" w:rsidR="004C5C80" w:rsidRDefault="004C5C80" w:rsidP="00AF2995">
      <w:pPr>
        <w:spacing w:after="0" w:line="240" w:lineRule="auto"/>
      </w:pPr>
      <w:r>
        <w:separator/>
      </w:r>
    </w:p>
  </w:endnote>
  <w:endnote w:type="continuationSeparator" w:id="0">
    <w:p w14:paraId="2D0746AC" w14:textId="77777777" w:rsidR="004C5C80" w:rsidRDefault="004C5C80" w:rsidP="00AF2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 Light">
    <w:altName w:val="Segoe Script"/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6541B" w14:textId="77777777" w:rsidR="00D24885" w:rsidRDefault="00D2488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D62DC" w14:textId="77777777" w:rsidR="00956E50" w:rsidRPr="00563A1E" w:rsidRDefault="00662F16" w:rsidP="000D2B5A">
    <w:pPr>
      <w:pStyle w:val="Stopka"/>
      <w:jc w:val="center"/>
      <w:rPr>
        <w:b/>
        <w:color w:val="A6A6A6" w:themeColor="background1" w:themeShade="A6"/>
        <w:sz w:val="14"/>
        <w:szCs w:val="14"/>
      </w:rPr>
    </w:pPr>
    <w:r w:rsidRPr="00563A1E">
      <w:rPr>
        <w:b/>
        <w:color w:val="A6A6A6" w:themeColor="background1" w:themeShade="A6"/>
        <w:sz w:val="14"/>
        <w:szCs w:val="14"/>
      </w:rPr>
      <w:t>Ośrodek Doskonalenia Nauczycieli</w:t>
    </w:r>
    <w:r w:rsidR="00956E50" w:rsidRPr="00563A1E">
      <w:rPr>
        <w:b/>
        <w:color w:val="A6A6A6" w:themeColor="background1" w:themeShade="A6"/>
        <w:sz w:val="14"/>
        <w:szCs w:val="14"/>
      </w:rPr>
      <w:t xml:space="preserve"> w </w:t>
    </w:r>
    <w:r w:rsidR="000D2B5A" w:rsidRPr="00563A1E">
      <w:rPr>
        <w:b/>
        <w:color w:val="A6A6A6" w:themeColor="background1" w:themeShade="A6"/>
        <w:sz w:val="14"/>
        <w:szCs w:val="14"/>
      </w:rPr>
      <w:t>Kaliszu</w:t>
    </w:r>
  </w:p>
  <w:p w14:paraId="40168A68" w14:textId="2DFCCA01" w:rsidR="00956E50" w:rsidRPr="00563A1E" w:rsidRDefault="00956E50" w:rsidP="000D2B5A">
    <w:pPr>
      <w:pStyle w:val="Stopka"/>
      <w:jc w:val="center"/>
      <w:rPr>
        <w:b/>
        <w:color w:val="A6A6A6" w:themeColor="background1" w:themeShade="A6"/>
        <w:sz w:val="14"/>
        <w:szCs w:val="14"/>
      </w:rPr>
    </w:pPr>
    <w:r w:rsidRPr="00563A1E">
      <w:rPr>
        <w:b/>
        <w:color w:val="A6A6A6" w:themeColor="background1" w:themeShade="A6"/>
        <w:sz w:val="14"/>
        <w:szCs w:val="14"/>
      </w:rPr>
      <w:t xml:space="preserve">ul. </w:t>
    </w:r>
    <w:r w:rsidR="000D2B5A" w:rsidRPr="00563A1E">
      <w:rPr>
        <w:b/>
        <w:color w:val="A6A6A6" w:themeColor="background1" w:themeShade="A6"/>
        <w:sz w:val="14"/>
        <w:szCs w:val="14"/>
      </w:rPr>
      <w:t xml:space="preserve">Wrocławska 182, 62-800 Kalisz tel. </w:t>
    </w:r>
    <w:r w:rsidR="00D24885" w:rsidRPr="00D24885">
      <w:rPr>
        <w:b/>
        <w:color w:val="A6A6A6" w:themeColor="background1" w:themeShade="A6"/>
        <w:sz w:val="14"/>
        <w:szCs w:val="14"/>
      </w:rPr>
      <w:t>887 081 843</w:t>
    </w:r>
  </w:p>
  <w:p w14:paraId="3BC8949E" w14:textId="77777777" w:rsidR="000D2B5A" w:rsidRPr="00563A1E" w:rsidRDefault="000D2B5A" w:rsidP="000D2B5A">
    <w:pPr>
      <w:pStyle w:val="Stopka"/>
      <w:jc w:val="center"/>
      <w:rPr>
        <w:b/>
        <w:color w:val="A6A6A6" w:themeColor="background1" w:themeShade="A6"/>
        <w:sz w:val="14"/>
        <w:szCs w:val="14"/>
      </w:rPr>
    </w:pPr>
    <w:hyperlink r:id="rId1" w:history="1">
      <w:r w:rsidRPr="00563A1E">
        <w:rPr>
          <w:rStyle w:val="Hipercze"/>
          <w:b/>
          <w:color w:val="A6A6A6" w:themeColor="background1" w:themeShade="A6"/>
          <w:sz w:val="14"/>
          <w:szCs w:val="14"/>
          <w:u w:val="none"/>
        </w:rPr>
        <w:t>sekretariat@odn.kalisz.pl</w:t>
      </w:r>
    </w:hyperlink>
  </w:p>
  <w:p w14:paraId="18FA4D43" w14:textId="77777777" w:rsidR="00C21274" w:rsidRPr="00563A1E" w:rsidRDefault="00C21274" w:rsidP="002E1171">
    <w:pPr>
      <w:pStyle w:val="Stopka"/>
      <w:jc w:val="center"/>
      <w:rPr>
        <w:b/>
        <w:color w:val="BFBFBF" w:themeColor="background1" w:themeShade="BF"/>
        <w:sz w:val="14"/>
        <w:szCs w:val="14"/>
      </w:rPr>
    </w:pPr>
    <w:r w:rsidRPr="00563A1E">
      <w:rPr>
        <w:b/>
        <w:color w:val="A6A6A6" w:themeColor="background1" w:themeShade="A6"/>
        <w:sz w:val="14"/>
        <w:szCs w:val="14"/>
      </w:rPr>
      <w:t>www.odn.kalisz.pl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E54E0" w14:textId="77777777" w:rsidR="00D24885" w:rsidRDefault="00D248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A412D" w14:textId="77777777" w:rsidR="004C5C80" w:rsidRDefault="004C5C80" w:rsidP="00AF2995">
      <w:pPr>
        <w:spacing w:after="0" w:line="240" w:lineRule="auto"/>
      </w:pPr>
      <w:r>
        <w:separator/>
      </w:r>
    </w:p>
  </w:footnote>
  <w:footnote w:type="continuationSeparator" w:id="0">
    <w:p w14:paraId="5A1DD45A" w14:textId="77777777" w:rsidR="004C5C80" w:rsidRDefault="004C5C80" w:rsidP="00AF2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ACDD2" w14:textId="77777777" w:rsidR="00D24885" w:rsidRDefault="00D2488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32BA9" w14:textId="77777777" w:rsidR="00BB31AF" w:rsidRDefault="00BB31A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162BD145" wp14:editId="2A07FD77">
          <wp:simplePos x="0" y="0"/>
          <wp:positionH relativeFrom="column">
            <wp:posOffset>3810</wp:posOffset>
          </wp:positionH>
          <wp:positionV relativeFrom="paragraph">
            <wp:posOffset>-150406</wp:posOffset>
          </wp:positionV>
          <wp:extent cx="1979818" cy="457200"/>
          <wp:effectExtent l="0" t="0" r="190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DNKalisz_przyciet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818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C43E" w14:textId="77777777" w:rsidR="00D24885" w:rsidRDefault="00D2488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172A7"/>
    <w:multiLevelType w:val="hybridMultilevel"/>
    <w:tmpl w:val="30080E46"/>
    <w:lvl w:ilvl="0" w:tplc="AAE81A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4517343"/>
    <w:multiLevelType w:val="hybridMultilevel"/>
    <w:tmpl w:val="3754F044"/>
    <w:lvl w:ilvl="0" w:tplc="A9C68A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280B91"/>
    <w:multiLevelType w:val="hybridMultilevel"/>
    <w:tmpl w:val="2AA44B7A"/>
    <w:lvl w:ilvl="0" w:tplc="A1DACB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1438F6"/>
    <w:multiLevelType w:val="multilevel"/>
    <w:tmpl w:val="EBD02FCE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290BE6"/>
    <w:multiLevelType w:val="hybridMultilevel"/>
    <w:tmpl w:val="D812AA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404D2B"/>
    <w:multiLevelType w:val="hybridMultilevel"/>
    <w:tmpl w:val="7062D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EB6E6D"/>
    <w:multiLevelType w:val="multilevel"/>
    <w:tmpl w:val="42088D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730B01"/>
    <w:multiLevelType w:val="multilevel"/>
    <w:tmpl w:val="FF7E3A3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D76B01"/>
    <w:multiLevelType w:val="multilevel"/>
    <w:tmpl w:val="904652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530F8E"/>
    <w:multiLevelType w:val="hybridMultilevel"/>
    <w:tmpl w:val="0DD06A96"/>
    <w:lvl w:ilvl="0" w:tplc="9826753C">
      <w:start w:val="1"/>
      <w:numFmt w:val="decimal"/>
      <w:lvlText w:val="%1."/>
      <w:lvlJc w:val="left"/>
      <w:pPr>
        <w:ind w:left="720" w:hanging="360"/>
      </w:pPr>
      <w:rPr>
        <w:rFonts w:ascii="Ubuntu Light" w:hAnsi="Ubuntu Light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F85C56"/>
    <w:multiLevelType w:val="multilevel"/>
    <w:tmpl w:val="436AA2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7C09E1"/>
    <w:multiLevelType w:val="hybridMultilevel"/>
    <w:tmpl w:val="57D2882E"/>
    <w:lvl w:ilvl="0" w:tplc="B20CF75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60679C"/>
    <w:multiLevelType w:val="hybridMultilevel"/>
    <w:tmpl w:val="46267A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07197C"/>
    <w:multiLevelType w:val="hybridMultilevel"/>
    <w:tmpl w:val="F9C8F9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B44C60"/>
    <w:multiLevelType w:val="hybridMultilevel"/>
    <w:tmpl w:val="2F96FB8E"/>
    <w:lvl w:ilvl="0" w:tplc="A77AA39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FE0691"/>
    <w:multiLevelType w:val="multilevel"/>
    <w:tmpl w:val="519C23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7956D1"/>
    <w:multiLevelType w:val="hybridMultilevel"/>
    <w:tmpl w:val="E0468A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50135521">
    <w:abstractNumId w:val="13"/>
  </w:num>
  <w:num w:numId="2" w16cid:durableId="853761617">
    <w:abstractNumId w:val="9"/>
  </w:num>
  <w:num w:numId="3" w16cid:durableId="88004746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921905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227275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0149374">
    <w:abstractNumId w:val="5"/>
  </w:num>
  <w:num w:numId="7" w16cid:durableId="1730760728">
    <w:abstractNumId w:val="4"/>
  </w:num>
  <w:num w:numId="8" w16cid:durableId="230044907">
    <w:abstractNumId w:val="1"/>
  </w:num>
  <w:num w:numId="9" w16cid:durableId="1845775926">
    <w:abstractNumId w:val="12"/>
  </w:num>
  <w:num w:numId="10" w16cid:durableId="70392728">
    <w:abstractNumId w:val="2"/>
  </w:num>
  <w:num w:numId="11" w16cid:durableId="1064838124">
    <w:abstractNumId w:val="0"/>
  </w:num>
  <w:num w:numId="12" w16cid:durableId="777916610">
    <w:abstractNumId w:val="10"/>
  </w:num>
  <w:num w:numId="13" w16cid:durableId="253979815">
    <w:abstractNumId w:val="8"/>
  </w:num>
  <w:num w:numId="14" w16cid:durableId="320234148">
    <w:abstractNumId w:val="6"/>
  </w:num>
  <w:num w:numId="15" w16cid:durableId="1790198477">
    <w:abstractNumId w:val="7"/>
  </w:num>
  <w:num w:numId="16" w16cid:durableId="1543784487">
    <w:abstractNumId w:val="14"/>
  </w:num>
  <w:num w:numId="17" w16cid:durableId="887305390">
    <w:abstractNumId w:val="15"/>
  </w:num>
  <w:num w:numId="18" w16cid:durableId="12119638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FA4"/>
    <w:rsid w:val="00000384"/>
    <w:rsid w:val="00012742"/>
    <w:rsid w:val="00020568"/>
    <w:rsid w:val="00022B28"/>
    <w:rsid w:val="00040928"/>
    <w:rsid w:val="00051BD8"/>
    <w:rsid w:val="00056FB2"/>
    <w:rsid w:val="00085ED6"/>
    <w:rsid w:val="000A17C3"/>
    <w:rsid w:val="000A78C0"/>
    <w:rsid w:val="000B16F6"/>
    <w:rsid w:val="000B5098"/>
    <w:rsid w:val="000B7DCB"/>
    <w:rsid w:val="000C4EF7"/>
    <w:rsid w:val="000D2B5A"/>
    <w:rsid w:val="000F6618"/>
    <w:rsid w:val="000F6BCB"/>
    <w:rsid w:val="001028FC"/>
    <w:rsid w:val="00102E01"/>
    <w:rsid w:val="00105807"/>
    <w:rsid w:val="001071C3"/>
    <w:rsid w:val="00140004"/>
    <w:rsid w:val="001441FE"/>
    <w:rsid w:val="00144FD0"/>
    <w:rsid w:val="00147F59"/>
    <w:rsid w:val="00155D34"/>
    <w:rsid w:val="0016578E"/>
    <w:rsid w:val="00167F4C"/>
    <w:rsid w:val="00181154"/>
    <w:rsid w:val="001864BF"/>
    <w:rsid w:val="00193A9B"/>
    <w:rsid w:val="001971C9"/>
    <w:rsid w:val="001A05BB"/>
    <w:rsid w:val="001A5DB8"/>
    <w:rsid w:val="001B22FB"/>
    <w:rsid w:val="001B2A83"/>
    <w:rsid w:val="001B5CD3"/>
    <w:rsid w:val="001D40CC"/>
    <w:rsid w:val="001D504A"/>
    <w:rsid w:val="001D626C"/>
    <w:rsid w:val="001D6C13"/>
    <w:rsid w:val="001E1BEB"/>
    <w:rsid w:val="001E49D8"/>
    <w:rsid w:val="001E6D66"/>
    <w:rsid w:val="001F0197"/>
    <w:rsid w:val="001F29D5"/>
    <w:rsid w:val="001F3246"/>
    <w:rsid w:val="001F70FB"/>
    <w:rsid w:val="00203F0F"/>
    <w:rsid w:val="0020570E"/>
    <w:rsid w:val="00207386"/>
    <w:rsid w:val="00210737"/>
    <w:rsid w:val="00211B02"/>
    <w:rsid w:val="002132A1"/>
    <w:rsid w:val="00235AA4"/>
    <w:rsid w:val="00243C3D"/>
    <w:rsid w:val="00244DD8"/>
    <w:rsid w:val="00256CD9"/>
    <w:rsid w:val="0026587D"/>
    <w:rsid w:val="00272F0C"/>
    <w:rsid w:val="00273DF7"/>
    <w:rsid w:val="0028394F"/>
    <w:rsid w:val="0029657B"/>
    <w:rsid w:val="002A0AFA"/>
    <w:rsid w:val="002A288B"/>
    <w:rsid w:val="002C4957"/>
    <w:rsid w:val="002C7F89"/>
    <w:rsid w:val="002D7506"/>
    <w:rsid w:val="002E1171"/>
    <w:rsid w:val="002E326D"/>
    <w:rsid w:val="002E6CA0"/>
    <w:rsid w:val="002E7EC4"/>
    <w:rsid w:val="002F7AD6"/>
    <w:rsid w:val="0030021A"/>
    <w:rsid w:val="003155C9"/>
    <w:rsid w:val="003336B2"/>
    <w:rsid w:val="00336470"/>
    <w:rsid w:val="0035155F"/>
    <w:rsid w:val="00362DBA"/>
    <w:rsid w:val="00367FD2"/>
    <w:rsid w:val="00372D40"/>
    <w:rsid w:val="00384A1D"/>
    <w:rsid w:val="00393E8C"/>
    <w:rsid w:val="00397355"/>
    <w:rsid w:val="003A05A9"/>
    <w:rsid w:val="003A1F09"/>
    <w:rsid w:val="003A2E23"/>
    <w:rsid w:val="003C3DDD"/>
    <w:rsid w:val="003D55F1"/>
    <w:rsid w:val="003F6BF8"/>
    <w:rsid w:val="00401A43"/>
    <w:rsid w:val="00413FEB"/>
    <w:rsid w:val="00420E30"/>
    <w:rsid w:val="00421F14"/>
    <w:rsid w:val="004360F4"/>
    <w:rsid w:val="0044547A"/>
    <w:rsid w:val="00450D61"/>
    <w:rsid w:val="00453767"/>
    <w:rsid w:val="00455927"/>
    <w:rsid w:val="0045600F"/>
    <w:rsid w:val="004657A0"/>
    <w:rsid w:val="00480825"/>
    <w:rsid w:val="004826C2"/>
    <w:rsid w:val="00485B6D"/>
    <w:rsid w:val="0049150D"/>
    <w:rsid w:val="004A13A6"/>
    <w:rsid w:val="004A3D97"/>
    <w:rsid w:val="004A49B2"/>
    <w:rsid w:val="004B1FFB"/>
    <w:rsid w:val="004C01ED"/>
    <w:rsid w:val="004C3223"/>
    <w:rsid w:val="004C5C80"/>
    <w:rsid w:val="004D40F6"/>
    <w:rsid w:val="004D6326"/>
    <w:rsid w:val="004F0A16"/>
    <w:rsid w:val="004F4F05"/>
    <w:rsid w:val="004F6C75"/>
    <w:rsid w:val="004F6EE7"/>
    <w:rsid w:val="00500F9B"/>
    <w:rsid w:val="00504771"/>
    <w:rsid w:val="00506E37"/>
    <w:rsid w:val="0052314A"/>
    <w:rsid w:val="005237BF"/>
    <w:rsid w:val="00524C47"/>
    <w:rsid w:val="00526D73"/>
    <w:rsid w:val="00532FA4"/>
    <w:rsid w:val="00533EA4"/>
    <w:rsid w:val="00536157"/>
    <w:rsid w:val="00550BAE"/>
    <w:rsid w:val="00563773"/>
    <w:rsid w:val="00563A1E"/>
    <w:rsid w:val="00571566"/>
    <w:rsid w:val="00577D8B"/>
    <w:rsid w:val="005836C8"/>
    <w:rsid w:val="005930A4"/>
    <w:rsid w:val="005A0189"/>
    <w:rsid w:val="005A4BF7"/>
    <w:rsid w:val="005A70CA"/>
    <w:rsid w:val="005A78BD"/>
    <w:rsid w:val="005B0BC4"/>
    <w:rsid w:val="005B41B1"/>
    <w:rsid w:val="005B76F6"/>
    <w:rsid w:val="005C4C92"/>
    <w:rsid w:val="005D40AC"/>
    <w:rsid w:val="005D71E2"/>
    <w:rsid w:val="005E1CDF"/>
    <w:rsid w:val="005E66C0"/>
    <w:rsid w:val="006069B4"/>
    <w:rsid w:val="006207DE"/>
    <w:rsid w:val="00626780"/>
    <w:rsid w:val="006267EB"/>
    <w:rsid w:val="00642F23"/>
    <w:rsid w:val="006515D5"/>
    <w:rsid w:val="006522EA"/>
    <w:rsid w:val="00662E5E"/>
    <w:rsid w:val="00662F16"/>
    <w:rsid w:val="00673806"/>
    <w:rsid w:val="00691DAB"/>
    <w:rsid w:val="00695658"/>
    <w:rsid w:val="006A69BD"/>
    <w:rsid w:val="006B1139"/>
    <w:rsid w:val="006B2CD1"/>
    <w:rsid w:val="006C0204"/>
    <w:rsid w:val="006C18ED"/>
    <w:rsid w:val="006D1576"/>
    <w:rsid w:val="006D21BF"/>
    <w:rsid w:val="006D3E7E"/>
    <w:rsid w:val="006E0B93"/>
    <w:rsid w:val="006F18D4"/>
    <w:rsid w:val="006F5334"/>
    <w:rsid w:val="006F6674"/>
    <w:rsid w:val="007006E3"/>
    <w:rsid w:val="00704E7A"/>
    <w:rsid w:val="0070519F"/>
    <w:rsid w:val="00706DA3"/>
    <w:rsid w:val="0071708A"/>
    <w:rsid w:val="00717F31"/>
    <w:rsid w:val="00724D31"/>
    <w:rsid w:val="0073208D"/>
    <w:rsid w:val="00732B50"/>
    <w:rsid w:val="00733F67"/>
    <w:rsid w:val="007556AC"/>
    <w:rsid w:val="007617A3"/>
    <w:rsid w:val="0078445B"/>
    <w:rsid w:val="00791854"/>
    <w:rsid w:val="007A16E6"/>
    <w:rsid w:val="007A797E"/>
    <w:rsid w:val="007A7A19"/>
    <w:rsid w:val="007B09AF"/>
    <w:rsid w:val="007B32F6"/>
    <w:rsid w:val="007C2FEA"/>
    <w:rsid w:val="007C48D0"/>
    <w:rsid w:val="007F67A2"/>
    <w:rsid w:val="00810B7C"/>
    <w:rsid w:val="00816627"/>
    <w:rsid w:val="008244ED"/>
    <w:rsid w:val="00826479"/>
    <w:rsid w:val="008342B5"/>
    <w:rsid w:val="00846D64"/>
    <w:rsid w:val="00847CD8"/>
    <w:rsid w:val="00861277"/>
    <w:rsid w:val="00861D18"/>
    <w:rsid w:val="00867A3D"/>
    <w:rsid w:val="00896CDF"/>
    <w:rsid w:val="008B2F51"/>
    <w:rsid w:val="008C59AF"/>
    <w:rsid w:val="008C6537"/>
    <w:rsid w:val="008E6A32"/>
    <w:rsid w:val="008F2CCB"/>
    <w:rsid w:val="008F2D6C"/>
    <w:rsid w:val="00900F26"/>
    <w:rsid w:val="009049D4"/>
    <w:rsid w:val="009133B0"/>
    <w:rsid w:val="00915376"/>
    <w:rsid w:val="0092662D"/>
    <w:rsid w:val="00927836"/>
    <w:rsid w:val="00941983"/>
    <w:rsid w:val="00946C87"/>
    <w:rsid w:val="00954E7B"/>
    <w:rsid w:val="00956E50"/>
    <w:rsid w:val="00961321"/>
    <w:rsid w:val="0096225B"/>
    <w:rsid w:val="0098025C"/>
    <w:rsid w:val="00981D1C"/>
    <w:rsid w:val="00987ECE"/>
    <w:rsid w:val="009902BF"/>
    <w:rsid w:val="009912E6"/>
    <w:rsid w:val="00992319"/>
    <w:rsid w:val="00994DE9"/>
    <w:rsid w:val="0099529A"/>
    <w:rsid w:val="009A3891"/>
    <w:rsid w:val="009A5C27"/>
    <w:rsid w:val="009A685D"/>
    <w:rsid w:val="009A6E8F"/>
    <w:rsid w:val="009A7276"/>
    <w:rsid w:val="009D104F"/>
    <w:rsid w:val="009D2898"/>
    <w:rsid w:val="009D40BB"/>
    <w:rsid w:val="009E05CF"/>
    <w:rsid w:val="009E0FE5"/>
    <w:rsid w:val="009E1D3C"/>
    <w:rsid w:val="009E6261"/>
    <w:rsid w:val="009F40C6"/>
    <w:rsid w:val="00A068B1"/>
    <w:rsid w:val="00A13159"/>
    <w:rsid w:val="00A1768B"/>
    <w:rsid w:val="00A2106E"/>
    <w:rsid w:val="00A2117C"/>
    <w:rsid w:val="00A41535"/>
    <w:rsid w:val="00A47D07"/>
    <w:rsid w:val="00A56FEE"/>
    <w:rsid w:val="00A6759E"/>
    <w:rsid w:val="00A766C7"/>
    <w:rsid w:val="00A76D3B"/>
    <w:rsid w:val="00A80D7E"/>
    <w:rsid w:val="00A873F9"/>
    <w:rsid w:val="00AA4D35"/>
    <w:rsid w:val="00AA75A4"/>
    <w:rsid w:val="00AB6834"/>
    <w:rsid w:val="00AC44B4"/>
    <w:rsid w:val="00AC594C"/>
    <w:rsid w:val="00AC6CDE"/>
    <w:rsid w:val="00AD2A4A"/>
    <w:rsid w:val="00AE3169"/>
    <w:rsid w:val="00AE5840"/>
    <w:rsid w:val="00AF23F3"/>
    <w:rsid w:val="00AF2995"/>
    <w:rsid w:val="00B0159E"/>
    <w:rsid w:val="00B038F9"/>
    <w:rsid w:val="00B04560"/>
    <w:rsid w:val="00B122BC"/>
    <w:rsid w:val="00B20D1D"/>
    <w:rsid w:val="00B2101D"/>
    <w:rsid w:val="00B2147E"/>
    <w:rsid w:val="00B30E36"/>
    <w:rsid w:val="00B3425A"/>
    <w:rsid w:val="00B37B69"/>
    <w:rsid w:val="00B437AC"/>
    <w:rsid w:val="00B50119"/>
    <w:rsid w:val="00B6125B"/>
    <w:rsid w:val="00B615FF"/>
    <w:rsid w:val="00B80BB0"/>
    <w:rsid w:val="00B92796"/>
    <w:rsid w:val="00B92D9E"/>
    <w:rsid w:val="00B93CBC"/>
    <w:rsid w:val="00B97AD4"/>
    <w:rsid w:val="00BA7E2D"/>
    <w:rsid w:val="00BB31AF"/>
    <w:rsid w:val="00BC4BC5"/>
    <w:rsid w:val="00BC6964"/>
    <w:rsid w:val="00BD25F7"/>
    <w:rsid w:val="00BE5A31"/>
    <w:rsid w:val="00BE698C"/>
    <w:rsid w:val="00C0275D"/>
    <w:rsid w:val="00C10FB1"/>
    <w:rsid w:val="00C21270"/>
    <w:rsid w:val="00C21274"/>
    <w:rsid w:val="00C26300"/>
    <w:rsid w:val="00C33E55"/>
    <w:rsid w:val="00C349C0"/>
    <w:rsid w:val="00C62E15"/>
    <w:rsid w:val="00C65436"/>
    <w:rsid w:val="00C93029"/>
    <w:rsid w:val="00C9639E"/>
    <w:rsid w:val="00CA4D51"/>
    <w:rsid w:val="00CB3796"/>
    <w:rsid w:val="00CC0CEE"/>
    <w:rsid w:val="00CC3B49"/>
    <w:rsid w:val="00CC46DA"/>
    <w:rsid w:val="00CC5CD7"/>
    <w:rsid w:val="00CC7D90"/>
    <w:rsid w:val="00CC7FB3"/>
    <w:rsid w:val="00CD00C4"/>
    <w:rsid w:val="00CD3017"/>
    <w:rsid w:val="00CE322A"/>
    <w:rsid w:val="00CE5FE3"/>
    <w:rsid w:val="00CF004B"/>
    <w:rsid w:val="00CF4151"/>
    <w:rsid w:val="00CF41F5"/>
    <w:rsid w:val="00CF7164"/>
    <w:rsid w:val="00CF79D0"/>
    <w:rsid w:val="00D02F66"/>
    <w:rsid w:val="00D1637E"/>
    <w:rsid w:val="00D24885"/>
    <w:rsid w:val="00D3654E"/>
    <w:rsid w:val="00D4545B"/>
    <w:rsid w:val="00D47DCD"/>
    <w:rsid w:val="00D62BE8"/>
    <w:rsid w:val="00D63C19"/>
    <w:rsid w:val="00D64490"/>
    <w:rsid w:val="00D65311"/>
    <w:rsid w:val="00D709E8"/>
    <w:rsid w:val="00D76670"/>
    <w:rsid w:val="00D85843"/>
    <w:rsid w:val="00DA140C"/>
    <w:rsid w:val="00DA4828"/>
    <w:rsid w:val="00DA755A"/>
    <w:rsid w:val="00DB4EF8"/>
    <w:rsid w:val="00DE2F0E"/>
    <w:rsid w:val="00DF229F"/>
    <w:rsid w:val="00DF42B9"/>
    <w:rsid w:val="00DF4BB4"/>
    <w:rsid w:val="00DF79B6"/>
    <w:rsid w:val="00E0002F"/>
    <w:rsid w:val="00E021A8"/>
    <w:rsid w:val="00E05494"/>
    <w:rsid w:val="00E10CD8"/>
    <w:rsid w:val="00E22AF4"/>
    <w:rsid w:val="00E26BB3"/>
    <w:rsid w:val="00E31EFC"/>
    <w:rsid w:val="00E55BCF"/>
    <w:rsid w:val="00E564C1"/>
    <w:rsid w:val="00E67794"/>
    <w:rsid w:val="00E74A62"/>
    <w:rsid w:val="00E779A7"/>
    <w:rsid w:val="00E835CE"/>
    <w:rsid w:val="00E87896"/>
    <w:rsid w:val="00E9133C"/>
    <w:rsid w:val="00EB5DD5"/>
    <w:rsid w:val="00EB6191"/>
    <w:rsid w:val="00EC30B4"/>
    <w:rsid w:val="00ED3331"/>
    <w:rsid w:val="00ED419E"/>
    <w:rsid w:val="00EF11DB"/>
    <w:rsid w:val="00EF21E1"/>
    <w:rsid w:val="00EF32A2"/>
    <w:rsid w:val="00EF4171"/>
    <w:rsid w:val="00EF77C2"/>
    <w:rsid w:val="00F02DB8"/>
    <w:rsid w:val="00F03F85"/>
    <w:rsid w:val="00F136AF"/>
    <w:rsid w:val="00F13CBC"/>
    <w:rsid w:val="00F3082C"/>
    <w:rsid w:val="00F334BD"/>
    <w:rsid w:val="00F34E08"/>
    <w:rsid w:val="00F526BF"/>
    <w:rsid w:val="00F528B8"/>
    <w:rsid w:val="00F5352E"/>
    <w:rsid w:val="00F637CE"/>
    <w:rsid w:val="00F650F6"/>
    <w:rsid w:val="00F8311E"/>
    <w:rsid w:val="00F914F5"/>
    <w:rsid w:val="00F97958"/>
    <w:rsid w:val="00FA54C1"/>
    <w:rsid w:val="00FA72A9"/>
    <w:rsid w:val="00FB7361"/>
    <w:rsid w:val="00FC36F1"/>
    <w:rsid w:val="00FC3FCF"/>
    <w:rsid w:val="00FC51B7"/>
    <w:rsid w:val="00FD41DF"/>
    <w:rsid w:val="00FD6919"/>
    <w:rsid w:val="00FE53FF"/>
    <w:rsid w:val="00FF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473560"/>
  <w15:docId w15:val="{21EBBCDD-BFE5-4A37-899D-23EC2DC9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927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2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995"/>
  </w:style>
  <w:style w:type="paragraph" w:styleId="Stopka">
    <w:name w:val="footer"/>
    <w:basedOn w:val="Normalny"/>
    <w:link w:val="StopkaZnak"/>
    <w:uiPriority w:val="99"/>
    <w:unhideWhenUsed/>
    <w:rsid w:val="00AF2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2995"/>
  </w:style>
  <w:style w:type="paragraph" w:styleId="Tekstdymka">
    <w:name w:val="Balloon Text"/>
    <w:basedOn w:val="Normalny"/>
    <w:link w:val="TekstdymkaZnak"/>
    <w:uiPriority w:val="99"/>
    <w:semiHidden/>
    <w:unhideWhenUsed/>
    <w:rsid w:val="00AF2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299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D2B5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207DE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2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1864BF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kacja@umww.pl" TargetMode="External"/><Relationship Id="rId13" Type="http://schemas.openxmlformats.org/officeDocument/2006/relationships/hyperlink" Target="mailto:oswiata@cdn.leszno.pl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dn@cdnkonin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kretariat@cdn.pila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odn@odnpoznan.pl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sekretariat@odn.kalisz.pl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odn.kalisz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nieszka.ewiak\Desktop\listownik%20pionowo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24884-F577-4822-A263-AFEDA6359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 pionowo</Template>
  <TotalTime>1</TotalTime>
  <Pages>9</Pages>
  <Words>1600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agnieszka.ewiak</dc:creator>
  <cp:lastModifiedBy>ODN Materiały</cp:lastModifiedBy>
  <cp:revision>3</cp:revision>
  <cp:lastPrinted>2020-11-21T08:43:00Z</cp:lastPrinted>
  <dcterms:created xsi:type="dcterms:W3CDTF">2026-01-20T11:58:00Z</dcterms:created>
  <dcterms:modified xsi:type="dcterms:W3CDTF">2026-01-20T13:32:00Z</dcterms:modified>
</cp:coreProperties>
</file>